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4714"/>
        <w:gridCol w:w="4714"/>
      </w:tblGrid>
      <w:tr w:rsidR="00D76CFB" w:rsidTr="00AF3B64">
        <w:trPr>
          <w:trHeight w:val="1137"/>
        </w:trPr>
        <w:tc>
          <w:tcPr>
            <w:tcW w:w="4714" w:type="dxa"/>
          </w:tcPr>
          <w:p w:rsidR="00D76CFB" w:rsidRDefault="00AE353A" w:rsidP="00D76CFB">
            <w:pPr>
              <w:spacing w:after="120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7728" behindDoc="0" locked="1" layoutInCell="0" allowOverlap="1">
                  <wp:simplePos x="0" y="0"/>
                  <wp:positionH relativeFrom="column">
                    <wp:posOffset>2720340</wp:posOffset>
                  </wp:positionH>
                  <wp:positionV relativeFrom="page">
                    <wp:posOffset>357505</wp:posOffset>
                  </wp:positionV>
                  <wp:extent cx="553085" cy="71501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715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4" w:type="dxa"/>
          </w:tcPr>
          <w:p w:rsidR="00D76CFB" w:rsidRDefault="00D76CFB" w:rsidP="00D76CFB">
            <w:pPr>
              <w:ind w:left="-567"/>
              <w:jc w:val="both"/>
              <w:rPr>
                <w:b/>
                <w:sz w:val="28"/>
              </w:rPr>
            </w:pPr>
          </w:p>
        </w:tc>
      </w:tr>
    </w:tbl>
    <w:p w:rsidR="003C7B34" w:rsidRPr="00B449D6" w:rsidRDefault="003C7B34" w:rsidP="003C7B34">
      <w:pPr>
        <w:jc w:val="both"/>
        <w:rPr>
          <w:sz w:val="10"/>
          <w:szCs w:val="10"/>
        </w:rPr>
      </w:pPr>
    </w:p>
    <w:tbl>
      <w:tblPr>
        <w:tblW w:w="0" w:type="auto"/>
        <w:jc w:val="center"/>
        <w:tblLayout w:type="fixed"/>
        <w:tblLook w:val="0000"/>
      </w:tblPr>
      <w:tblGrid>
        <w:gridCol w:w="9836"/>
      </w:tblGrid>
      <w:tr w:rsidR="00B449D6" w:rsidTr="00FB6A56">
        <w:trPr>
          <w:trHeight w:val="2607"/>
          <w:jc w:val="center"/>
        </w:trPr>
        <w:tc>
          <w:tcPr>
            <w:tcW w:w="9836" w:type="dxa"/>
          </w:tcPr>
          <w:p w:rsidR="006A77C2" w:rsidRDefault="006A77C2" w:rsidP="00DF11FD">
            <w:pPr>
              <w:pStyle w:val="1"/>
              <w:rPr>
                <w:szCs w:val="28"/>
              </w:rPr>
            </w:pPr>
          </w:p>
          <w:p w:rsidR="009635AD" w:rsidRDefault="009635AD" w:rsidP="00DF11FD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>СОВЕТ ДЕПУТАТОВ</w:t>
            </w:r>
          </w:p>
          <w:p w:rsidR="00B449D6" w:rsidRPr="00DB05AA" w:rsidRDefault="006624EC" w:rsidP="00DF11FD">
            <w:pPr>
              <w:pStyle w:val="1"/>
              <w:rPr>
                <w:szCs w:val="28"/>
              </w:rPr>
            </w:pPr>
            <w:r w:rsidRPr="00DB05AA">
              <w:rPr>
                <w:szCs w:val="28"/>
              </w:rPr>
              <w:t xml:space="preserve"> </w:t>
            </w:r>
            <w:r w:rsidR="00DF11FD" w:rsidRPr="00DB05AA">
              <w:rPr>
                <w:szCs w:val="28"/>
              </w:rPr>
              <w:t>ЗАКРЫТОГО АДМИНИСТРАТИВНО-ТЕР</w:t>
            </w:r>
            <w:r w:rsidR="00990446">
              <w:rPr>
                <w:szCs w:val="28"/>
              </w:rPr>
              <w:t>РИТОРИАЛЬНОГО ОБРАЗОВАНИЯ ГОРОД ЗАОЗЕРСК</w:t>
            </w:r>
            <w:r w:rsidR="00DF11FD" w:rsidRPr="00DB05AA">
              <w:rPr>
                <w:szCs w:val="28"/>
              </w:rPr>
              <w:t xml:space="preserve"> МУРМАНСКОЙ ОБЛАСТИ</w:t>
            </w:r>
          </w:p>
          <w:p w:rsidR="00B449D6" w:rsidRPr="00DB05AA" w:rsidRDefault="00B449D6" w:rsidP="00B449D6">
            <w:pPr>
              <w:jc w:val="center"/>
              <w:rPr>
                <w:b/>
                <w:sz w:val="28"/>
                <w:szCs w:val="28"/>
              </w:rPr>
            </w:pPr>
            <w:r w:rsidRPr="00DB05AA">
              <w:rPr>
                <w:b/>
                <w:sz w:val="28"/>
                <w:szCs w:val="28"/>
              </w:rPr>
              <w:t>(</w:t>
            </w:r>
            <w:r w:rsidR="009635AD">
              <w:rPr>
                <w:b/>
                <w:sz w:val="28"/>
                <w:szCs w:val="28"/>
              </w:rPr>
              <w:t>Совет депутатов</w:t>
            </w:r>
            <w:r w:rsidR="009635AD" w:rsidRPr="00DB05AA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ЗАТО г</w:t>
            </w:r>
            <w:r w:rsidR="00990446">
              <w:rPr>
                <w:b/>
                <w:sz w:val="28"/>
                <w:szCs w:val="28"/>
              </w:rPr>
              <w:t>ород</w:t>
            </w:r>
            <w:r w:rsidR="006624EC" w:rsidRPr="00DB05AA">
              <w:rPr>
                <w:b/>
                <w:sz w:val="28"/>
                <w:szCs w:val="28"/>
              </w:rPr>
              <w:t xml:space="preserve"> </w:t>
            </w:r>
            <w:r w:rsidR="00990446">
              <w:rPr>
                <w:b/>
                <w:sz w:val="28"/>
                <w:szCs w:val="28"/>
              </w:rPr>
              <w:t>Заозерск</w:t>
            </w:r>
            <w:r w:rsidRPr="00DB05AA">
              <w:rPr>
                <w:b/>
                <w:sz w:val="28"/>
                <w:szCs w:val="28"/>
              </w:rPr>
              <w:t>)</w:t>
            </w:r>
          </w:p>
          <w:p w:rsidR="00FA7EB2" w:rsidRDefault="00FA7EB2" w:rsidP="00FA7EB2">
            <w:pPr>
              <w:jc w:val="center"/>
              <w:rPr>
                <w:b/>
                <w:sz w:val="24"/>
                <w:szCs w:val="24"/>
              </w:rPr>
            </w:pPr>
          </w:p>
          <w:p w:rsidR="00B449D6" w:rsidRPr="00DB05AA" w:rsidRDefault="00FA7EB2" w:rsidP="00FA7EB2">
            <w:pPr>
              <w:jc w:val="center"/>
              <w:rPr>
                <w:b/>
                <w:sz w:val="28"/>
                <w:szCs w:val="28"/>
              </w:rPr>
            </w:pPr>
            <w:r w:rsidRPr="00DB05AA">
              <w:rPr>
                <w:b/>
                <w:sz w:val="28"/>
                <w:szCs w:val="28"/>
              </w:rPr>
              <w:t>Р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А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С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П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О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Р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Я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Ж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Е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Н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И</w:t>
            </w:r>
            <w:r w:rsidR="00C479A4">
              <w:rPr>
                <w:b/>
                <w:sz w:val="28"/>
                <w:szCs w:val="28"/>
              </w:rPr>
              <w:t xml:space="preserve"> </w:t>
            </w:r>
            <w:r w:rsidRPr="00DB05AA">
              <w:rPr>
                <w:b/>
                <w:sz w:val="28"/>
                <w:szCs w:val="28"/>
              </w:rPr>
              <w:t>Е</w:t>
            </w:r>
          </w:p>
          <w:p w:rsidR="00FA7EB2" w:rsidRDefault="00FA7EB2" w:rsidP="00FA7EB2">
            <w:pPr>
              <w:jc w:val="center"/>
              <w:rPr>
                <w:b/>
                <w:sz w:val="24"/>
                <w:szCs w:val="24"/>
              </w:rPr>
            </w:pPr>
          </w:p>
          <w:p w:rsidR="006A77C2" w:rsidRDefault="006A77C2" w:rsidP="004E4A36">
            <w:pPr>
              <w:jc w:val="center"/>
              <w:rPr>
                <w:sz w:val="28"/>
                <w:szCs w:val="28"/>
              </w:rPr>
            </w:pPr>
          </w:p>
          <w:p w:rsidR="00FA7EB2" w:rsidRPr="00E30B94" w:rsidRDefault="00FB1882" w:rsidP="004E4A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E4A36">
              <w:rPr>
                <w:sz w:val="28"/>
                <w:szCs w:val="28"/>
              </w:rPr>
              <w:t>6</w:t>
            </w:r>
            <w:r w:rsidR="005B356A" w:rsidRPr="00E30B94">
              <w:rPr>
                <w:sz w:val="28"/>
                <w:szCs w:val="28"/>
              </w:rPr>
              <w:t>.</w:t>
            </w:r>
            <w:r w:rsidR="00E931C5">
              <w:rPr>
                <w:sz w:val="28"/>
                <w:szCs w:val="28"/>
              </w:rPr>
              <w:t>0</w:t>
            </w:r>
            <w:r w:rsidR="004E4A36">
              <w:rPr>
                <w:sz w:val="28"/>
                <w:szCs w:val="28"/>
              </w:rPr>
              <w:t>1</w:t>
            </w:r>
            <w:r w:rsidR="005B356A" w:rsidRPr="00E30B94">
              <w:rPr>
                <w:sz w:val="28"/>
                <w:szCs w:val="28"/>
              </w:rPr>
              <w:t>.20</w:t>
            </w:r>
            <w:r w:rsidR="00E931C5">
              <w:rPr>
                <w:sz w:val="28"/>
                <w:szCs w:val="28"/>
              </w:rPr>
              <w:t>2</w:t>
            </w:r>
            <w:r w:rsidR="004E4A36">
              <w:rPr>
                <w:sz w:val="28"/>
                <w:szCs w:val="28"/>
              </w:rPr>
              <w:t>3</w:t>
            </w:r>
            <w:r w:rsidR="00FA7EB2" w:rsidRPr="00E30B94">
              <w:rPr>
                <w:sz w:val="28"/>
                <w:szCs w:val="28"/>
              </w:rPr>
              <w:t xml:space="preserve">    </w:t>
            </w:r>
            <w:r w:rsidR="00E30B94">
              <w:rPr>
                <w:sz w:val="28"/>
                <w:szCs w:val="28"/>
              </w:rPr>
              <w:t xml:space="preserve">             </w:t>
            </w:r>
            <w:r w:rsidR="00FA7EB2" w:rsidRPr="00E30B94">
              <w:rPr>
                <w:sz w:val="28"/>
                <w:szCs w:val="28"/>
              </w:rPr>
              <w:t xml:space="preserve">       </w:t>
            </w:r>
            <w:r w:rsidR="00DB05AA" w:rsidRPr="00E30B94">
              <w:rPr>
                <w:sz w:val="28"/>
                <w:szCs w:val="28"/>
              </w:rPr>
              <w:t xml:space="preserve"> </w:t>
            </w:r>
            <w:r w:rsidR="00FA7EB2" w:rsidRPr="00E30B94">
              <w:rPr>
                <w:sz w:val="28"/>
                <w:szCs w:val="28"/>
              </w:rPr>
              <w:t xml:space="preserve">                г. Заозерск            </w:t>
            </w:r>
            <w:r w:rsidR="00E30B94">
              <w:rPr>
                <w:sz w:val="28"/>
                <w:szCs w:val="28"/>
              </w:rPr>
              <w:t xml:space="preserve">        </w:t>
            </w:r>
            <w:r w:rsidR="00FA7EB2" w:rsidRPr="00E30B94">
              <w:rPr>
                <w:sz w:val="28"/>
                <w:szCs w:val="28"/>
              </w:rPr>
              <w:t xml:space="preserve">       </w:t>
            </w:r>
            <w:r w:rsidR="00DB05AA" w:rsidRPr="00E30B94">
              <w:rPr>
                <w:sz w:val="28"/>
                <w:szCs w:val="28"/>
              </w:rPr>
              <w:t xml:space="preserve">  </w:t>
            </w:r>
            <w:r w:rsidR="00FB6A56">
              <w:rPr>
                <w:sz w:val="28"/>
                <w:szCs w:val="28"/>
              </w:rPr>
              <w:t xml:space="preserve">     </w:t>
            </w:r>
            <w:r w:rsidR="00FA7EB2" w:rsidRPr="00E30B94">
              <w:rPr>
                <w:sz w:val="28"/>
                <w:szCs w:val="28"/>
              </w:rPr>
              <w:t xml:space="preserve">      № </w:t>
            </w:r>
            <w:r w:rsidR="004E4A36">
              <w:rPr>
                <w:sz w:val="28"/>
                <w:szCs w:val="28"/>
              </w:rPr>
              <w:t>06</w:t>
            </w:r>
            <w:r w:rsidR="00D623E2" w:rsidRPr="00E30B94">
              <w:rPr>
                <w:sz w:val="28"/>
                <w:szCs w:val="28"/>
              </w:rPr>
              <w:t>/0</w:t>
            </w:r>
            <w:r w:rsidR="00784610" w:rsidRPr="00E30B94">
              <w:rPr>
                <w:sz w:val="28"/>
                <w:szCs w:val="28"/>
              </w:rPr>
              <w:t>6</w:t>
            </w:r>
            <w:r w:rsidR="00D623E2" w:rsidRPr="00E30B94">
              <w:rPr>
                <w:sz w:val="28"/>
                <w:szCs w:val="28"/>
              </w:rPr>
              <w:t>-0</w:t>
            </w:r>
            <w:r w:rsidR="00784610" w:rsidRPr="00E30B94">
              <w:rPr>
                <w:sz w:val="28"/>
                <w:szCs w:val="28"/>
              </w:rPr>
              <w:t>4</w:t>
            </w:r>
          </w:p>
        </w:tc>
      </w:tr>
    </w:tbl>
    <w:p w:rsidR="006A77C2" w:rsidRDefault="006A77C2" w:rsidP="004E4A36">
      <w:pPr>
        <w:pStyle w:val="1"/>
        <w:rPr>
          <w:sz w:val="24"/>
          <w:szCs w:val="24"/>
        </w:rPr>
      </w:pPr>
    </w:p>
    <w:p w:rsidR="00BF4E3D" w:rsidRPr="00BF4E3D" w:rsidRDefault="00FB1882" w:rsidP="004E4A36">
      <w:pPr>
        <w:pStyle w:val="1"/>
        <w:rPr>
          <w:b w:val="0"/>
          <w:sz w:val="24"/>
          <w:szCs w:val="24"/>
        </w:rPr>
      </w:pPr>
      <w:r>
        <w:rPr>
          <w:sz w:val="24"/>
          <w:szCs w:val="24"/>
        </w:rPr>
        <w:t xml:space="preserve">О внесении </w:t>
      </w:r>
      <w:r w:rsidR="006A77C2">
        <w:rPr>
          <w:sz w:val="24"/>
          <w:szCs w:val="24"/>
        </w:rPr>
        <w:t>изменений</w:t>
      </w:r>
      <w:r>
        <w:rPr>
          <w:sz w:val="24"/>
          <w:szCs w:val="24"/>
        </w:rPr>
        <w:t xml:space="preserve"> в распоряжение </w:t>
      </w:r>
      <w:r w:rsidR="006A77C2">
        <w:rPr>
          <w:sz w:val="24"/>
          <w:szCs w:val="24"/>
        </w:rPr>
        <w:t>П</w:t>
      </w:r>
      <w:r>
        <w:rPr>
          <w:sz w:val="24"/>
          <w:szCs w:val="24"/>
        </w:rPr>
        <w:t>редседателя Совета депутатов ЗАТО город Заозерск от 1</w:t>
      </w:r>
      <w:r w:rsidR="004E4A36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4E4A36">
        <w:rPr>
          <w:sz w:val="24"/>
          <w:szCs w:val="24"/>
        </w:rPr>
        <w:t>1</w:t>
      </w:r>
      <w:r>
        <w:rPr>
          <w:sz w:val="24"/>
          <w:szCs w:val="24"/>
        </w:rPr>
        <w:t>1.202</w:t>
      </w:r>
      <w:r w:rsidR="004E4A36">
        <w:rPr>
          <w:sz w:val="24"/>
          <w:szCs w:val="24"/>
        </w:rPr>
        <w:t>1</w:t>
      </w:r>
      <w:r>
        <w:rPr>
          <w:sz w:val="24"/>
          <w:szCs w:val="24"/>
        </w:rPr>
        <w:t xml:space="preserve"> № </w:t>
      </w:r>
      <w:r w:rsidR="004E4A36">
        <w:rPr>
          <w:sz w:val="24"/>
          <w:szCs w:val="24"/>
        </w:rPr>
        <w:t>31</w:t>
      </w:r>
      <w:r>
        <w:rPr>
          <w:sz w:val="24"/>
          <w:szCs w:val="24"/>
        </w:rPr>
        <w:t>/06-04 «</w:t>
      </w:r>
      <w:r w:rsidR="004E4A36" w:rsidRPr="004E4A36">
        <w:rPr>
          <w:sz w:val="24"/>
          <w:szCs w:val="24"/>
        </w:rPr>
        <w:t>Об утверждении Положения о предоставлении муниципальными служащими аппарата Совета депутатов ЗАТО город Заозерск сведений о доходах, об имуществе и обязательствах имущественного характера</w:t>
      </w:r>
      <w:r>
        <w:rPr>
          <w:sz w:val="24"/>
          <w:szCs w:val="24"/>
        </w:rPr>
        <w:t>»</w:t>
      </w:r>
      <w:r w:rsidR="003D34B7">
        <w:rPr>
          <w:sz w:val="24"/>
          <w:szCs w:val="24"/>
        </w:rPr>
        <w:t xml:space="preserve"> </w:t>
      </w:r>
    </w:p>
    <w:p w:rsidR="00BF4E3D" w:rsidRPr="00BF4E3D" w:rsidRDefault="00BF4E3D" w:rsidP="00BF4E3D">
      <w:pPr>
        <w:ind w:right="566"/>
        <w:jc w:val="both"/>
        <w:rPr>
          <w:b/>
          <w:sz w:val="24"/>
          <w:szCs w:val="24"/>
        </w:rPr>
      </w:pPr>
    </w:p>
    <w:p w:rsidR="00E94D1E" w:rsidRPr="006A77C2" w:rsidRDefault="00BF4E3D" w:rsidP="00FB1882">
      <w:pPr>
        <w:ind w:right="-2"/>
        <w:jc w:val="both"/>
        <w:rPr>
          <w:sz w:val="24"/>
          <w:szCs w:val="24"/>
        </w:rPr>
      </w:pPr>
      <w:r w:rsidRPr="003B57B8">
        <w:rPr>
          <w:sz w:val="23"/>
          <w:szCs w:val="23"/>
        </w:rPr>
        <w:tab/>
      </w:r>
      <w:r w:rsidR="004E4A36" w:rsidRPr="006A77C2">
        <w:rPr>
          <w:sz w:val="24"/>
          <w:szCs w:val="24"/>
        </w:rPr>
        <w:t xml:space="preserve">В соответствии с Федеральными законами </w:t>
      </w:r>
      <w:hyperlink r:id="rId9" w:history="1">
        <w:r w:rsidR="004E4A36" w:rsidRPr="006A77C2">
          <w:rPr>
            <w:rStyle w:val="af1"/>
            <w:rFonts w:cs="Times New Roman CYR"/>
            <w:color w:val="auto"/>
            <w:sz w:val="24"/>
            <w:szCs w:val="24"/>
          </w:rPr>
          <w:t>от 06.10.2003 № 131-ФЗ</w:t>
        </w:r>
      </w:hyperlink>
      <w:r w:rsidR="004E4A36" w:rsidRPr="006A77C2">
        <w:rPr>
          <w:sz w:val="24"/>
          <w:szCs w:val="24"/>
        </w:rPr>
        <w:t xml:space="preserve"> «Об общих принципах организации местного самоуправления в Российской Федерации»,</w:t>
      </w:r>
      <w:r w:rsidR="006A77C2" w:rsidRPr="00A71042">
        <w:t xml:space="preserve"> </w:t>
      </w:r>
      <w:r w:rsidR="006A77C2" w:rsidRPr="006A77C2">
        <w:rPr>
          <w:sz w:val="24"/>
          <w:szCs w:val="24"/>
        </w:rPr>
        <w:t>Указом 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</w:t>
      </w:r>
      <w:r w:rsidR="004E4A36" w:rsidRPr="006A77C2">
        <w:rPr>
          <w:sz w:val="24"/>
          <w:szCs w:val="24"/>
        </w:rPr>
        <w:t xml:space="preserve">, руководствуясь </w:t>
      </w:r>
      <w:hyperlink r:id="rId10" w:history="1">
        <w:r w:rsidR="004E4A36" w:rsidRPr="006A77C2">
          <w:rPr>
            <w:rStyle w:val="af1"/>
            <w:rFonts w:cs="Times New Roman CYR"/>
            <w:color w:val="auto"/>
            <w:sz w:val="24"/>
            <w:szCs w:val="24"/>
          </w:rPr>
          <w:t>Уставом</w:t>
        </w:r>
      </w:hyperlink>
      <w:r w:rsidR="004E4A36" w:rsidRPr="006A77C2">
        <w:rPr>
          <w:sz w:val="24"/>
          <w:szCs w:val="24"/>
        </w:rPr>
        <w:t xml:space="preserve"> ЗАТО город Заозерск</w:t>
      </w:r>
      <w:r w:rsidR="00E94D1E" w:rsidRPr="006A77C2">
        <w:rPr>
          <w:sz w:val="24"/>
          <w:szCs w:val="24"/>
        </w:rPr>
        <w:t>,</w:t>
      </w:r>
    </w:p>
    <w:p w:rsidR="00FB1882" w:rsidRDefault="00E94D1E" w:rsidP="00E94D1E">
      <w:pPr>
        <w:ind w:right="-2"/>
        <w:jc w:val="both"/>
        <w:rPr>
          <w:sz w:val="24"/>
          <w:szCs w:val="24"/>
        </w:rPr>
      </w:pPr>
      <w:r w:rsidRPr="006A77C2">
        <w:rPr>
          <w:sz w:val="24"/>
          <w:szCs w:val="24"/>
        </w:rPr>
        <w:tab/>
        <w:t>1.</w:t>
      </w:r>
      <w:r w:rsidR="00FB1882" w:rsidRPr="006A77C2">
        <w:rPr>
          <w:sz w:val="24"/>
          <w:szCs w:val="24"/>
        </w:rPr>
        <w:t xml:space="preserve"> </w:t>
      </w:r>
      <w:r w:rsidRPr="006A77C2">
        <w:rPr>
          <w:sz w:val="24"/>
          <w:szCs w:val="24"/>
        </w:rPr>
        <w:t>В</w:t>
      </w:r>
      <w:r w:rsidR="00FB1882" w:rsidRPr="006A77C2">
        <w:rPr>
          <w:sz w:val="24"/>
          <w:szCs w:val="24"/>
        </w:rPr>
        <w:t xml:space="preserve">нести </w:t>
      </w:r>
      <w:r w:rsidR="006A77C2">
        <w:rPr>
          <w:sz w:val="24"/>
          <w:szCs w:val="24"/>
        </w:rPr>
        <w:t>изменение</w:t>
      </w:r>
      <w:r w:rsidR="00FB1882" w:rsidRPr="006A77C2">
        <w:rPr>
          <w:sz w:val="24"/>
          <w:szCs w:val="24"/>
        </w:rPr>
        <w:t xml:space="preserve"> в </w:t>
      </w:r>
      <w:r w:rsidR="006A77C2" w:rsidRPr="006A77C2">
        <w:rPr>
          <w:sz w:val="24"/>
          <w:szCs w:val="24"/>
        </w:rPr>
        <w:t>распоряжение Председателя Совета депутатов ЗАТО город Заозерск от 10.11.11.2021 № 31/06-04</w:t>
      </w:r>
      <w:r w:rsidR="006A77C2">
        <w:rPr>
          <w:sz w:val="24"/>
          <w:szCs w:val="24"/>
        </w:rPr>
        <w:t xml:space="preserve"> «Об утверждении </w:t>
      </w:r>
      <w:r w:rsidR="003B57B8" w:rsidRPr="006A77C2">
        <w:rPr>
          <w:sz w:val="24"/>
          <w:szCs w:val="24"/>
        </w:rPr>
        <w:t>Положени</w:t>
      </w:r>
      <w:r w:rsidR="006A77C2">
        <w:rPr>
          <w:sz w:val="24"/>
          <w:szCs w:val="24"/>
        </w:rPr>
        <w:t>я</w:t>
      </w:r>
      <w:r w:rsidR="003B57B8" w:rsidRPr="006A77C2">
        <w:rPr>
          <w:sz w:val="24"/>
          <w:szCs w:val="24"/>
        </w:rPr>
        <w:t xml:space="preserve"> о предоставлении муниципальными служащими аппарата Совета депутатов ЗАТО город Заозерск сведений о доходах, об имуществе и обязательствах имущественного характера</w:t>
      </w:r>
      <w:r w:rsidR="006A77C2">
        <w:rPr>
          <w:sz w:val="24"/>
          <w:szCs w:val="24"/>
        </w:rPr>
        <w:t>»</w:t>
      </w:r>
      <w:r w:rsidR="003B57B8" w:rsidRPr="006A77C2">
        <w:rPr>
          <w:sz w:val="24"/>
          <w:szCs w:val="24"/>
        </w:rPr>
        <w:t>,</w:t>
      </w:r>
      <w:r w:rsidR="006A77C2">
        <w:rPr>
          <w:sz w:val="24"/>
          <w:szCs w:val="24"/>
        </w:rPr>
        <w:t xml:space="preserve"> следующие изменения</w:t>
      </w:r>
      <w:r w:rsidRPr="006A77C2">
        <w:rPr>
          <w:sz w:val="24"/>
          <w:szCs w:val="24"/>
        </w:rPr>
        <w:t xml:space="preserve">: </w:t>
      </w:r>
    </w:p>
    <w:p w:rsidR="006A77C2" w:rsidRPr="00A71042" w:rsidRDefault="006A77C2" w:rsidP="006A77C2">
      <w:pPr>
        <w:pStyle w:val="11"/>
        <w:shd w:val="clear" w:color="auto" w:fill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2. .</w:t>
      </w:r>
      <w:r w:rsidRPr="00A71042">
        <w:rPr>
          <w:sz w:val="24"/>
          <w:szCs w:val="24"/>
        </w:rPr>
        <w:t xml:space="preserve"> </w:t>
      </w:r>
      <w:r>
        <w:rPr>
          <w:sz w:val="24"/>
          <w:szCs w:val="24"/>
        </w:rPr>
        <w:t>Дополнить пункт 1 распоряжения подпунктом 1.1 следующего содержания</w:t>
      </w:r>
      <w:r w:rsidRPr="00A71042">
        <w:rPr>
          <w:sz w:val="24"/>
          <w:szCs w:val="24"/>
        </w:rPr>
        <w:t>:</w:t>
      </w:r>
    </w:p>
    <w:p w:rsidR="006A77C2" w:rsidRPr="00025647" w:rsidRDefault="006A77C2" w:rsidP="006A77C2">
      <w:pPr>
        <w:pStyle w:val="11"/>
        <w:shd w:val="clear" w:color="auto" w:fill="auto"/>
        <w:ind w:firstLine="567"/>
        <w:jc w:val="both"/>
        <w:rPr>
          <w:sz w:val="24"/>
          <w:szCs w:val="24"/>
        </w:rPr>
      </w:pPr>
      <w:r w:rsidRPr="00A71042">
        <w:rPr>
          <w:sz w:val="24"/>
          <w:szCs w:val="24"/>
        </w:rPr>
        <w:t>«</w:t>
      </w:r>
      <w:r>
        <w:rPr>
          <w:sz w:val="24"/>
          <w:szCs w:val="24"/>
        </w:rPr>
        <w:t xml:space="preserve">1.1. </w:t>
      </w:r>
      <w:r w:rsidRPr="00FD583F">
        <w:rPr>
          <w:sz w:val="24"/>
          <w:szCs w:val="24"/>
        </w:rPr>
        <w:t>Применение Порядка осуществляется с учетом особенностей, установленных Указом 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</w:t>
      </w:r>
      <w:r>
        <w:rPr>
          <w:sz w:val="24"/>
          <w:szCs w:val="24"/>
        </w:rPr>
        <w:t>.</w:t>
      </w:r>
    </w:p>
    <w:p w:rsidR="00E94D1E" w:rsidRPr="006A77C2" w:rsidRDefault="004E4A36" w:rsidP="006A77C2">
      <w:pPr>
        <w:rPr>
          <w:b/>
          <w:sz w:val="24"/>
          <w:szCs w:val="24"/>
        </w:rPr>
      </w:pPr>
      <w:r w:rsidRPr="006A77C2">
        <w:rPr>
          <w:sz w:val="24"/>
          <w:szCs w:val="24"/>
        </w:rPr>
        <w:tab/>
      </w:r>
      <w:r w:rsidR="006A77C2">
        <w:rPr>
          <w:sz w:val="24"/>
          <w:szCs w:val="24"/>
        </w:rPr>
        <w:t>3</w:t>
      </w:r>
      <w:r w:rsidR="00E94D1E" w:rsidRPr="006A77C2">
        <w:rPr>
          <w:sz w:val="24"/>
          <w:szCs w:val="24"/>
        </w:rPr>
        <w:t>.</w:t>
      </w:r>
      <w:r w:rsidR="00E94D1E" w:rsidRPr="006A77C2">
        <w:rPr>
          <w:b/>
          <w:sz w:val="24"/>
          <w:szCs w:val="24"/>
        </w:rPr>
        <w:t xml:space="preserve"> </w:t>
      </w:r>
      <w:r w:rsidR="006A77C2" w:rsidRPr="006A77C2">
        <w:rPr>
          <w:sz w:val="24"/>
          <w:szCs w:val="24"/>
        </w:rPr>
        <w:t>Настоящее р</w:t>
      </w:r>
      <w:r w:rsidR="006A77C2">
        <w:rPr>
          <w:sz w:val="24"/>
          <w:szCs w:val="24"/>
        </w:rPr>
        <w:t xml:space="preserve">аспоряжение </w:t>
      </w:r>
      <w:r w:rsidR="006A77C2" w:rsidRPr="006A77C2">
        <w:rPr>
          <w:sz w:val="24"/>
          <w:szCs w:val="24"/>
        </w:rPr>
        <w:t>вступает в силу после его официального опубликования и распространяет свое действие на правоотношения, возникшие с 24.02.2022.</w:t>
      </w:r>
    </w:p>
    <w:p w:rsidR="00E94D1E" w:rsidRDefault="00E94D1E" w:rsidP="00E94D1E">
      <w:pPr>
        <w:jc w:val="center"/>
        <w:rPr>
          <w:b/>
          <w:sz w:val="24"/>
          <w:szCs w:val="24"/>
        </w:rPr>
      </w:pPr>
    </w:p>
    <w:p w:rsidR="006A77C2" w:rsidRPr="006A77C2" w:rsidRDefault="006A77C2" w:rsidP="00E94D1E">
      <w:pPr>
        <w:jc w:val="center"/>
        <w:rPr>
          <w:b/>
          <w:sz w:val="24"/>
          <w:szCs w:val="24"/>
        </w:rPr>
      </w:pPr>
    </w:p>
    <w:p w:rsidR="004E4A36" w:rsidRPr="006A77C2" w:rsidRDefault="00FB1882" w:rsidP="00BF4E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77C2">
        <w:rPr>
          <w:sz w:val="24"/>
          <w:szCs w:val="24"/>
        </w:rPr>
        <w:t xml:space="preserve"> </w:t>
      </w:r>
      <w:r w:rsidR="00341A95" w:rsidRPr="006A77C2">
        <w:rPr>
          <w:sz w:val="24"/>
          <w:szCs w:val="24"/>
        </w:rPr>
        <w:t>Председател</w:t>
      </w:r>
      <w:r w:rsidR="004E4A36" w:rsidRPr="006A77C2">
        <w:rPr>
          <w:sz w:val="24"/>
          <w:szCs w:val="24"/>
        </w:rPr>
        <w:t>ь</w:t>
      </w:r>
      <w:r w:rsidR="00341A95" w:rsidRPr="006A77C2">
        <w:rPr>
          <w:sz w:val="24"/>
          <w:szCs w:val="24"/>
        </w:rPr>
        <w:t xml:space="preserve"> Совета депутатов</w:t>
      </w:r>
    </w:p>
    <w:p w:rsidR="0062118D" w:rsidRPr="006A77C2" w:rsidRDefault="004E4A36" w:rsidP="00FB6A5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77C2">
        <w:rPr>
          <w:sz w:val="24"/>
          <w:szCs w:val="24"/>
        </w:rPr>
        <w:t>ЗАТО город Заозерск</w:t>
      </w:r>
      <w:r w:rsidR="006A77C2">
        <w:rPr>
          <w:sz w:val="24"/>
          <w:szCs w:val="24"/>
        </w:rPr>
        <w:tab/>
      </w:r>
      <w:r w:rsidR="006A77C2">
        <w:rPr>
          <w:sz w:val="24"/>
          <w:szCs w:val="24"/>
        </w:rPr>
        <w:tab/>
      </w:r>
      <w:r w:rsidR="006A77C2">
        <w:rPr>
          <w:sz w:val="24"/>
          <w:szCs w:val="24"/>
        </w:rPr>
        <w:tab/>
      </w:r>
      <w:r w:rsidR="006A77C2">
        <w:rPr>
          <w:sz w:val="24"/>
          <w:szCs w:val="24"/>
        </w:rPr>
        <w:tab/>
      </w:r>
      <w:r w:rsidR="0004081A" w:rsidRPr="006A77C2">
        <w:rPr>
          <w:sz w:val="24"/>
          <w:szCs w:val="24"/>
        </w:rPr>
        <w:t xml:space="preserve">     </w:t>
      </w:r>
      <w:r w:rsidR="00FB1882" w:rsidRPr="006A77C2">
        <w:rPr>
          <w:sz w:val="24"/>
          <w:szCs w:val="24"/>
        </w:rPr>
        <w:t xml:space="preserve">      </w:t>
      </w:r>
      <w:r w:rsidR="0004081A" w:rsidRPr="006A77C2">
        <w:rPr>
          <w:sz w:val="24"/>
          <w:szCs w:val="24"/>
        </w:rPr>
        <w:t xml:space="preserve">     </w:t>
      </w:r>
      <w:r w:rsidRPr="006A77C2">
        <w:rPr>
          <w:sz w:val="24"/>
          <w:szCs w:val="24"/>
        </w:rPr>
        <w:t xml:space="preserve">                         </w:t>
      </w:r>
      <w:r w:rsidR="0004081A" w:rsidRPr="006A77C2">
        <w:rPr>
          <w:sz w:val="24"/>
          <w:szCs w:val="24"/>
        </w:rPr>
        <w:t xml:space="preserve">  </w:t>
      </w:r>
      <w:r w:rsidR="003B57B8" w:rsidRPr="006A77C2">
        <w:rPr>
          <w:sz w:val="24"/>
          <w:szCs w:val="24"/>
        </w:rPr>
        <w:t xml:space="preserve">         </w:t>
      </w:r>
      <w:r w:rsidR="0004081A" w:rsidRPr="006A77C2">
        <w:rPr>
          <w:sz w:val="24"/>
          <w:szCs w:val="24"/>
        </w:rPr>
        <w:t xml:space="preserve">     </w:t>
      </w:r>
      <w:r w:rsidR="00E2740F" w:rsidRPr="006A77C2">
        <w:rPr>
          <w:sz w:val="24"/>
          <w:szCs w:val="24"/>
        </w:rPr>
        <w:t xml:space="preserve"> </w:t>
      </w:r>
      <w:r w:rsidRPr="006A77C2">
        <w:rPr>
          <w:sz w:val="24"/>
          <w:szCs w:val="24"/>
        </w:rPr>
        <w:t>И</w:t>
      </w:r>
      <w:r w:rsidR="00602B8B" w:rsidRPr="006A77C2">
        <w:rPr>
          <w:sz w:val="24"/>
          <w:szCs w:val="24"/>
        </w:rPr>
        <w:t>.</w:t>
      </w:r>
      <w:r w:rsidRPr="006A77C2">
        <w:rPr>
          <w:sz w:val="24"/>
          <w:szCs w:val="24"/>
        </w:rPr>
        <w:t>В</w:t>
      </w:r>
      <w:r w:rsidR="00602B8B" w:rsidRPr="006A77C2">
        <w:rPr>
          <w:sz w:val="24"/>
          <w:szCs w:val="24"/>
        </w:rPr>
        <w:t>.</w:t>
      </w:r>
      <w:r w:rsidR="00E94D1E" w:rsidRPr="006A77C2">
        <w:rPr>
          <w:sz w:val="24"/>
          <w:szCs w:val="24"/>
        </w:rPr>
        <w:t xml:space="preserve"> </w:t>
      </w:r>
      <w:r w:rsidRPr="006A77C2">
        <w:rPr>
          <w:sz w:val="24"/>
          <w:szCs w:val="24"/>
        </w:rPr>
        <w:t>Винокур</w:t>
      </w:r>
    </w:p>
    <w:p w:rsidR="006A77C2" w:rsidRPr="006A77C2" w:rsidRDefault="006A77C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6A77C2" w:rsidRPr="006A77C2" w:rsidSect="00667371">
      <w:footerReference w:type="default" r:id="rId11"/>
      <w:pgSz w:w="11906" w:h="16838"/>
      <w:pgMar w:top="426" w:right="567" w:bottom="0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882" w:rsidRDefault="00FB1882" w:rsidP="001024F9">
      <w:r>
        <w:separator/>
      </w:r>
    </w:p>
  </w:endnote>
  <w:endnote w:type="continuationSeparator" w:id="0">
    <w:p w:rsidR="00FB1882" w:rsidRDefault="00FB1882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82" w:rsidRPr="001024F9" w:rsidRDefault="00FB1882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882" w:rsidRDefault="00FB1882" w:rsidP="001024F9">
      <w:r>
        <w:separator/>
      </w:r>
    </w:p>
  </w:footnote>
  <w:footnote w:type="continuationSeparator" w:id="0">
    <w:p w:rsidR="00FB1882" w:rsidRDefault="00FB1882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4141A"/>
    <w:multiLevelType w:val="hybridMultilevel"/>
    <w:tmpl w:val="0B32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416345"/>
    <w:multiLevelType w:val="hybridMultilevel"/>
    <w:tmpl w:val="79F2B884"/>
    <w:lvl w:ilvl="0" w:tplc="A57281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01637"/>
    <w:multiLevelType w:val="hybridMultilevel"/>
    <w:tmpl w:val="000C227C"/>
    <w:lvl w:ilvl="0" w:tplc="44D04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484741"/>
    <w:multiLevelType w:val="hybridMultilevel"/>
    <w:tmpl w:val="4DF2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E303A"/>
    <w:multiLevelType w:val="hybridMultilevel"/>
    <w:tmpl w:val="ADC4E0DE"/>
    <w:lvl w:ilvl="0" w:tplc="A9C20B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6016342"/>
    <w:multiLevelType w:val="hybridMultilevel"/>
    <w:tmpl w:val="98D83822"/>
    <w:lvl w:ilvl="0" w:tplc="90AECAD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F56166"/>
    <w:multiLevelType w:val="hybridMultilevel"/>
    <w:tmpl w:val="A09E4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2"/>
  </w:num>
  <w:num w:numId="4">
    <w:abstractNumId w:val="2"/>
  </w:num>
  <w:num w:numId="5">
    <w:abstractNumId w:val="30"/>
  </w:num>
  <w:num w:numId="6">
    <w:abstractNumId w:val="28"/>
  </w:num>
  <w:num w:numId="7">
    <w:abstractNumId w:val="9"/>
  </w:num>
  <w:num w:numId="8">
    <w:abstractNumId w:val="23"/>
  </w:num>
  <w:num w:numId="9">
    <w:abstractNumId w:val="26"/>
  </w:num>
  <w:num w:numId="10">
    <w:abstractNumId w:val="4"/>
  </w:num>
  <w:num w:numId="11">
    <w:abstractNumId w:val="21"/>
  </w:num>
  <w:num w:numId="12">
    <w:abstractNumId w:val="19"/>
  </w:num>
  <w:num w:numId="13">
    <w:abstractNumId w:val="15"/>
  </w:num>
  <w:num w:numId="14">
    <w:abstractNumId w:val="6"/>
  </w:num>
  <w:num w:numId="15">
    <w:abstractNumId w:val="20"/>
  </w:num>
  <w:num w:numId="16">
    <w:abstractNumId w:val="8"/>
  </w:num>
  <w:num w:numId="17">
    <w:abstractNumId w:val="31"/>
  </w:num>
  <w:num w:numId="18">
    <w:abstractNumId w:val="24"/>
  </w:num>
  <w:num w:numId="19">
    <w:abstractNumId w:val="29"/>
  </w:num>
  <w:num w:numId="20">
    <w:abstractNumId w:val="18"/>
  </w:num>
  <w:num w:numId="21">
    <w:abstractNumId w:val="3"/>
  </w:num>
  <w:num w:numId="22">
    <w:abstractNumId w:val="0"/>
  </w:num>
  <w:num w:numId="23">
    <w:abstractNumId w:val="22"/>
  </w:num>
  <w:num w:numId="24">
    <w:abstractNumId w:val="13"/>
  </w:num>
  <w:num w:numId="25">
    <w:abstractNumId w:val="14"/>
  </w:num>
  <w:num w:numId="26">
    <w:abstractNumId w:val="5"/>
  </w:num>
  <w:num w:numId="27">
    <w:abstractNumId w:val="27"/>
  </w:num>
  <w:num w:numId="28">
    <w:abstractNumId w:val="10"/>
  </w:num>
  <w:num w:numId="29">
    <w:abstractNumId w:val="7"/>
  </w:num>
  <w:num w:numId="30">
    <w:abstractNumId w:val="11"/>
  </w:num>
  <w:num w:numId="31">
    <w:abstractNumId w:val="16"/>
  </w:num>
  <w:num w:numId="32">
    <w:abstractNumId w:val="1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001DB"/>
    <w:rsid w:val="00014837"/>
    <w:rsid w:val="00017488"/>
    <w:rsid w:val="00024CBB"/>
    <w:rsid w:val="00025B35"/>
    <w:rsid w:val="00026AF5"/>
    <w:rsid w:val="00030326"/>
    <w:rsid w:val="0004081A"/>
    <w:rsid w:val="000478A7"/>
    <w:rsid w:val="0006248E"/>
    <w:rsid w:val="00074804"/>
    <w:rsid w:val="000830C9"/>
    <w:rsid w:val="00086E4E"/>
    <w:rsid w:val="00095A4F"/>
    <w:rsid w:val="000A0E07"/>
    <w:rsid w:val="000A54A1"/>
    <w:rsid w:val="000B50B9"/>
    <w:rsid w:val="000C53CD"/>
    <w:rsid w:val="000C65A9"/>
    <w:rsid w:val="000D0A3F"/>
    <w:rsid w:val="000D63F1"/>
    <w:rsid w:val="000E0E8B"/>
    <w:rsid w:val="000E4055"/>
    <w:rsid w:val="000E6791"/>
    <w:rsid w:val="000F1FF4"/>
    <w:rsid w:val="000F360C"/>
    <w:rsid w:val="000F4942"/>
    <w:rsid w:val="001024F9"/>
    <w:rsid w:val="00125477"/>
    <w:rsid w:val="00130CC8"/>
    <w:rsid w:val="00147ACF"/>
    <w:rsid w:val="001563BA"/>
    <w:rsid w:val="00157438"/>
    <w:rsid w:val="001743FD"/>
    <w:rsid w:val="00174C8D"/>
    <w:rsid w:val="00175455"/>
    <w:rsid w:val="00181448"/>
    <w:rsid w:val="00183B12"/>
    <w:rsid w:val="00185CA0"/>
    <w:rsid w:val="00194B00"/>
    <w:rsid w:val="001A09D3"/>
    <w:rsid w:val="001B2CFD"/>
    <w:rsid w:val="001B4ADA"/>
    <w:rsid w:val="001B4C35"/>
    <w:rsid w:val="001B6D96"/>
    <w:rsid w:val="001E2B6F"/>
    <w:rsid w:val="001E2FE5"/>
    <w:rsid w:val="001E6916"/>
    <w:rsid w:val="001F63B6"/>
    <w:rsid w:val="00206A8A"/>
    <w:rsid w:val="0021130B"/>
    <w:rsid w:val="002172B1"/>
    <w:rsid w:val="00221049"/>
    <w:rsid w:val="0022133C"/>
    <w:rsid w:val="0023091F"/>
    <w:rsid w:val="00231115"/>
    <w:rsid w:val="00233DDD"/>
    <w:rsid w:val="00243718"/>
    <w:rsid w:val="002512F8"/>
    <w:rsid w:val="00254F2B"/>
    <w:rsid w:val="00256F26"/>
    <w:rsid w:val="002638E4"/>
    <w:rsid w:val="00280C0C"/>
    <w:rsid w:val="00286695"/>
    <w:rsid w:val="002927F1"/>
    <w:rsid w:val="002935DF"/>
    <w:rsid w:val="0029367D"/>
    <w:rsid w:val="00294629"/>
    <w:rsid w:val="00295070"/>
    <w:rsid w:val="002A09CB"/>
    <w:rsid w:val="002A311E"/>
    <w:rsid w:val="002A36D8"/>
    <w:rsid w:val="002A711A"/>
    <w:rsid w:val="002B581C"/>
    <w:rsid w:val="002C7B62"/>
    <w:rsid w:val="002E2E46"/>
    <w:rsid w:val="002E7BFB"/>
    <w:rsid w:val="002F0743"/>
    <w:rsid w:val="002F2F99"/>
    <w:rsid w:val="00300BE2"/>
    <w:rsid w:val="0031082D"/>
    <w:rsid w:val="00310A48"/>
    <w:rsid w:val="003170DE"/>
    <w:rsid w:val="00320B41"/>
    <w:rsid w:val="0032635F"/>
    <w:rsid w:val="00330779"/>
    <w:rsid w:val="003336D0"/>
    <w:rsid w:val="00336AAD"/>
    <w:rsid w:val="00341A95"/>
    <w:rsid w:val="00342F45"/>
    <w:rsid w:val="00344A23"/>
    <w:rsid w:val="00361A3E"/>
    <w:rsid w:val="00362E51"/>
    <w:rsid w:val="00365342"/>
    <w:rsid w:val="00370DA8"/>
    <w:rsid w:val="00376EE8"/>
    <w:rsid w:val="003905E7"/>
    <w:rsid w:val="00390711"/>
    <w:rsid w:val="00391895"/>
    <w:rsid w:val="00394A46"/>
    <w:rsid w:val="003A3201"/>
    <w:rsid w:val="003A6569"/>
    <w:rsid w:val="003B0552"/>
    <w:rsid w:val="003B57B8"/>
    <w:rsid w:val="003C4146"/>
    <w:rsid w:val="003C67EC"/>
    <w:rsid w:val="003C7B34"/>
    <w:rsid w:val="003D24C2"/>
    <w:rsid w:val="003D34B7"/>
    <w:rsid w:val="003D5620"/>
    <w:rsid w:val="003D7497"/>
    <w:rsid w:val="003E0B64"/>
    <w:rsid w:val="003E6982"/>
    <w:rsid w:val="003F33C7"/>
    <w:rsid w:val="004067F2"/>
    <w:rsid w:val="004156F6"/>
    <w:rsid w:val="00416A7E"/>
    <w:rsid w:val="00417192"/>
    <w:rsid w:val="00426D55"/>
    <w:rsid w:val="00426F92"/>
    <w:rsid w:val="00436A8F"/>
    <w:rsid w:val="00437D09"/>
    <w:rsid w:val="0044080C"/>
    <w:rsid w:val="00440EE6"/>
    <w:rsid w:val="00444034"/>
    <w:rsid w:val="004533C2"/>
    <w:rsid w:val="004867AE"/>
    <w:rsid w:val="00491448"/>
    <w:rsid w:val="004A23FA"/>
    <w:rsid w:val="004A559C"/>
    <w:rsid w:val="004B3CCD"/>
    <w:rsid w:val="004D224B"/>
    <w:rsid w:val="004E4A36"/>
    <w:rsid w:val="004F0074"/>
    <w:rsid w:val="005063E5"/>
    <w:rsid w:val="0051275B"/>
    <w:rsid w:val="0052724E"/>
    <w:rsid w:val="00536374"/>
    <w:rsid w:val="005500C8"/>
    <w:rsid w:val="00561CB7"/>
    <w:rsid w:val="0056264F"/>
    <w:rsid w:val="00562678"/>
    <w:rsid w:val="005774E1"/>
    <w:rsid w:val="005908DA"/>
    <w:rsid w:val="005B356A"/>
    <w:rsid w:val="005B3CA3"/>
    <w:rsid w:val="005C2DAC"/>
    <w:rsid w:val="005C7999"/>
    <w:rsid w:val="005E670A"/>
    <w:rsid w:val="005F479A"/>
    <w:rsid w:val="005F62D7"/>
    <w:rsid w:val="00602B8B"/>
    <w:rsid w:val="0060506F"/>
    <w:rsid w:val="00616BCC"/>
    <w:rsid w:val="0062015F"/>
    <w:rsid w:val="0062118D"/>
    <w:rsid w:val="00647BD3"/>
    <w:rsid w:val="00661114"/>
    <w:rsid w:val="006624EC"/>
    <w:rsid w:val="00667371"/>
    <w:rsid w:val="00673314"/>
    <w:rsid w:val="00681340"/>
    <w:rsid w:val="00682574"/>
    <w:rsid w:val="00685E37"/>
    <w:rsid w:val="00691BC9"/>
    <w:rsid w:val="006A1EC3"/>
    <w:rsid w:val="006A77C2"/>
    <w:rsid w:val="006D4E6C"/>
    <w:rsid w:val="006E7AB5"/>
    <w:rsid w:val="006F273D"/>
    <w:rsid w:val="006F6384"/>
    <w:rsid w:val="00700D82"/>
    <w:rsid w:val="00710A56"/>
    <w:rsid w:val="007217A4"/>
    <w:rsid w:val="00745C48"/>
    <w:rsid w:val="007541BD"/>
    <w:rsid w:val="007562AD"/>
    <w:rsid w:val="00757369"/>
    <w:rsid w:val="007606E9"/>
    <w:rsid w:val="0076113E"/>
    <w:rsid w:val="00763C45"/>
    <w:rsid w:val="007662D5"/>
    <w:rsid w:val="007717A4"/>
    <w:rsid w:val="007773D8"/>
    <w:rsid w:val="00784610"/>
    <w:rsid w:val="007866D8"/>
    <w:rsid w:val="0079174E"/>
    <w:rsid w:val="007B0D7B"/>
    <w:rsid w:val="007C41DF"/>
    <w:rsid w:val="007D015C"/>
    <w:rsid w:val="007D2157"/>
    <w:rsid w:val="007D44A6"/>
    <w:rsid w:val="007D5AB9"/>
    <w:rsid w:val="007D6BDB"/>
    <w:rsid w:val="007E2467"/>
    <w:rsid w:val="007F3881"/>
    <w:rsid w:val="007F3C0F"/>
    <w:rsid w:val="00806F2C"/>
    <w:rsid w:val="00812564"/>
    <w:rsid w:val="0081390F"/>
    <w:rsid w:val="008150DF"/>
    <w:rsid w:val="008171F1"/>
    <w:rsid w:val="00820060"/>
    <w:rsid w:val="008208A1"/>
    <w:rsid w:val="008311A6"/>
    <w:rsid w:val="008361F0"/>
    <w:rsid w:val="00841C22"/>
    <w:rsid w:val="0085527B"/>
    <w:rsid w:val="00871C79"/>
    <w:rsid w:val="0087245C"/>
    <w:rsid w:val="00872803"/>
    <w:rsid w:val="00875993"/>
    <w:rsid w:val="00892A77"/>
    <w:rsid w:val="008978B6"/>
    <w:rsid w:val="008A3F10"/>
    <w:rsid w:val="008A4888"/>
    <w:rsid w:val="008A5B8B"/>
    <w:rsid w:val="008A71EF"/>
    <w:rsid w:val="008A75D1"/>
    <w:rsid w:val="008B243E"/>
    <w:rsid w:val="008D0235"/>
    <w:rsid w:val="008E6F46"/>
    <w:rsid w:val="008F1F9B"/>
    <w:rsid w:val="00905D55"/>
    <w:rsid w:val="00914B2B"/>
    <w:rsid w:val="00936E6D"/>
    <w:rsid w:val="00941F90"/>
    <w:rsid w:val="00950805"/>
    <w:rsid w:val="009554BF"/>
    <w:rsid w:val="00955EB4"/>
    <w:rsid w:val="00956EC6"/>
    <w:rsid w:val="009635AD"/>
    <w:rsid w:val="0096396A"/>
    <w:rsid w:val="00974E19"/>
    <w:rsid w:val="0098396F"/>
    <w:rsid w:val="00983AA0"/>
    <w:rsid w:val="00990446"/>
    <w:rsid w:val="00992BCA"/>
    <w:rsid w:val="00997DFB"/>
    <w:rsid w:val="009A0417"/>
    <w:rsid w:val="009A1DED"/>
    <w:rsid w:val="009C1447"/>
    <w:rsid w:val="009C1976"/>
    <w:rsid w:val="009C2160"/>
    <w:rsid w:val="009C5E2E"/>
    <w:rsid w:val="009D3E18"/>
    <w:rsid w:val="009E1BB3"/>
    <w:rsid w:val="009E5A7F"/>
    <w:rsid w:val="009F292F"/>
    <w:rsid w:val="009F3C18"/>
    <w:rsid w:val="00A000BA"/>
    <w:rsid w:val="00A12D65"/>
    <w:rsid w:val="00A217AA"/>
    <w:rsid w:val="00A25895"/>
    <w:rsid w:val="00A27E4C"/>
    <w:rsid w:val="00A310E5"/>
    <w:rsid w:val="00A4281E"/>
    <w:rsid w:val="00A548B7"/>
    <w:rsid w:val="00A578E2"/>
    <w:rsid w:val="00A57EB4"/>
    <w:rsid w:val="00A615BD"/>
    <w:rsid w:val="00A61B6B"/>
    <w:rsid w:val="00A852E2"/>
    <w:rsid w:val="00A97BE0"/>
    <w:rsid w:val="00AA32B5"/>
    <w:rsid w:val="00AA3316"/>
    <w:rsid w:val="00AB0DCF"/>
    <w:rsid w:val="00AB25F4"/>
    <w:rsid w:val="00AC5229"/>
    <w:rsid w:val="00AC5CF7"/>
    <w:rsid w:val="00AC784F"/>
    <w:rsid w:val="00AC787C"/>
    <w:rsid w:val="00AD16BF"/>
    <w:rsid w:val="00AD4705"/>
    <w:rsid w:val="00AE353A"/>
    <w:rsid w:val="00AE7744"/>
    <w:rsid w:val="00AF3B64"/>
    <w:rsid w:val="00B0038A"/>
    <w:rsid w:val="00B011E8"/>
    <w:rsid w:val="00B05A96"/>
    <w:rsid w:val="00B10CA0"/>
    <w:rsid w:val="00B12C2A"/>
    <w:rsid w:val="00B27110"/>
    <w:rsid w:val="00B35410"/>
    <w:rsid w:val="00B36798"/>
    <w:rsid w:val="00B449D6"/>
    <w:rsid w:val="00B46E90"/>
    <w:rsid w:val="00B774A9"/>
    <w:rsid w:val="00B82C67"/>
    <w:rsid w:val="00B86253"/>
    <w:rsid w:val="00B86602"/>
    <w:rsid w:val="00BA29DE"/>
    <w:rsid w:val="00BB24DE"/>
    <w:rsid w:val="00BB3BB1"/>
    <w:rsid w:val="00BC2AAF"/>
    <w:rsid w:val="00BC5F6B"/>
    <w:rsid w:val="00BF282D"/>
    <w:rsid w:val="00BF4E3D"/>
    <w:rsid w:val="00BF6088"/>
    <w:rsid w:val="00C04F09"/>
    <w:rsid w:val="00C061C6"/>
    <w:rsid w:val="00C0699D"/>
    <w:rsid w:val="00C11F3B"/>
    <w:rsid w:val="00C13736"/>
    <w:rsid w:val="00C16AB3"/>
    <w:rsid w:val="00C25502"/>
    <w:rsid w:val="00C32463"/>
    <w:rsid w:val="00C34F4E"/>
    <w:rsid w:val="00C35D60"/>
    <w:rsid w:val="00C40AC8"/>
    <w:rsid w:val="00C479A4"/>
    <w:rsid w:val="00C52E86"/>
    <w:rsid w:val="00C54F6F"/>
    <w:rsid w:val="00C7505D"/>
    <w:rsid w:val="00C754B7"/>
    <w:rsid w:val="00C77867"/>
    <w:rsid w:val="00C80E9F"/>
    <w:rsid w:val="00C93449"/>
    <w:rsid w:val="00CA183A"/>
    <w:rsid w:val="00CA38BA"/>
    <w:rsid w:val="00CA482D"/>
    <w:rsid w:val="00CA5F50"/>
    <w:rsid w:val="00CB0C7B"/>
    <w:rsid w:val="00CB2C3E"/>
    <w:rsid w:val="00CD52F8"/>
    <w:rsid w:val="00CD7743"/>
    <w:rsid w:val="00CE3421"/>
    <w:rsid w:val="00CF118A"/>
    <w:rsid w:val="00CF12E8"/>
    <w:rsid w:val="00CF35DC"/>
    <w:rsid w:val="00D030EB"/>
    <w:rsid w:val="00D1305E"/>
    <w:rsid w:val="00D14DFC"/>
    <w:rsid w:val="00D30410"/>
    <w:rsid w:val="00D3141E"/>
    <w:rsid w:val="00D321D1"/>
    <w:rsid w:val="00D33A8E"/>
    <w:rsid w:val="00D44FBF"/>
    <w:rsid w:val="00D53AEA"/>
    <w:rsid w:val="00D56472"/>
    <w:rsid w:val="00D623E2"/>
    <w:rsid w:val="00D70DDE"/>
    <w:rsid w:val="00D76CFB"/>
    <w:rsid w:val="00D831F4"/>
    <w:rsid w:val="00D83DB0"/>
    <w:rsid w:val="00D93B8E"/>
    <w:rsid w:val="00D94ADD"/>
    <w:rsid w:val="00D95A97"/>
    <w:rsid w:val="00DA2690"/>
    <w:rsid w:val="00DA31BF"/>
    <w:rsid w:val="00DA794D"/>
    <w:rsid w:val="00DB00CF"/>
    <w:rsid w:val="00DB05AA"/>
    <w:rsid w:val="00DC2776"/>
    <w:rsid w:val="00DC7DE1"/>
    <w:rsid w:val="00DD1D7C"/>
    <w:rsid w:val="00DD60BF"/>
    <w:rsid w:val="00DD7E21"/>
    <w:rsid w:val="00DE3616"/>
    <w:rsid w:val="00DF11FD"/>
    <w:rsid w:val="00DF51E8"/>
    <w:rsid w:val="00DF5D72"/>
    <w:rsid w:val="00DF7AB0"/>
    <w:rsid w:val="00E11BD3"/>
    <w:rsid w:val="00E12306"/>
    <w:rsid w:val="00E20CCB"/>
    <w:rsid w:val="00E23845"/>
    <w:rsid w:val="00E25EF3"/>
    <w:rsid w:val="00E2740F"/>
    <w:rsid w:val="00E30B94"/>
    <w:rsid w:val="00E32584"/>
    <w:rsid w:val="00E33925"/>
    <w:rsid w:val="00E33E40"/>
    <w:rsid w:val="00E37ACB"/>
    <w:rsid w:val="00E569F9"/>
    <w:rsid w:val="00E62197"/>
    <w:rsid w:val="00E62F00"/>
    <w:rsid w:val="00E66A22"/>
    <w:rsid w:val="00E74555"/>
    <w:rsid w:val="00E75694"/>
    <w:rsid w:val="00E7591D"/>
    <w:rsid w:val="00E75F3F"/>
    <w:rsid w:val="00E80EBB"/>
    <w:rsid w:val="00E87DB4"/>
    <w:rsid w:val="00E9102F"/>
    <w:rsid w:val="00E931C5"/>
    <w:rsid w:val="00E944DE"/>
    <w:rsid w:val="00E94D1E"/>
    <w:rsid w:val="00E965F2"/>
    <w:rsid w:val="00EA06D7"/>
    <w:rsid w:val="00EA38DF"/>
    <w:rsid w:val="00EA7362"/>
    <w:rsid w:val="00EC26D9"/>
    <w:rsid w:val="00ED096C"/>
    <w:rsid w:val="00ED29DE"/>
    <w:rsid w:val="00ED6744"/>
    <w:rsid w:val="00ED700D"/>
    <w:rsid w:val="00EE1BAD"/>
    <w:rsid w:val="00EF019E"/>
    <w:rsid w:val="00EF54A3"/>
    <w:rsid w:val="00F0114E"/>
    <w:rsid w:val="00F078D0"/>
    <w:rsid w:val="00F106EF"/>
    <w:rsid w:val="00F20A06"/>
    <w:rsid w:val="00F21045"/>
    <w:rsid w:val="00F2594F"/>
    <w:rsid w:val="00F272E0"/>
    <w:rsid w:val="00F34ACF"/>
    <w:rsid w:val="00F47EB5"/>
    <w:rsid w:val="00F504A2"/>
    <w:rsid w:val="00F519E1"/>
    <w:rsid w:val="00F52D8B"/>
    <w:rsid w:val="00F56126"/>
    <w:rsid w:val="00F566E3"/>
    <w:rsid w:val="00F70758"/>
    <w:rsid w:val="00F74716"/>
    <w:rsid w:val="00F916B6"/>
    <w:rsid w:val="00F965AF"/>
    <w:rsid w:val="00FA1C68"/>
    <w:rsid w:val="00FA7EB2"/>
    <w:rsid w:val="00FB1882"/>
    <w:rsid w:val="00FB6A56"/>
    <w:rsid w:val="00FB6BD4"/>
    <w:rsid w:val="00FB7500"/>
    <w:rsid w:val="00FC4877"/>
    <w:rsid w:val="00FD1C1D"/>
    <w:rsid w:val="00FD2E7A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character" w:customStyle="1" w:styleId="af1">
    <w:name w:val="Гипертекстовая ссылка"/>
    <w:basedOn w:val="a0"/>
    <w:uiPriority w:val="99"/>
    <w:rsid w:val="004E4A36"/>
    <w:rPr>
      <w:rFonts w:cs="Times New Roman"/>
      <w:color w:val="106BBE"/>
    </w:rPr>
  </w:style>
  <w:style w:type="character" w:styleId="af2">
    <w:name w:val="Emphasis"/>
    <w:basedOn w:val="a0"/>
    <w:uiPriority w:val="20"/>
    <w:qFormat/>
    <w:rsid w:val="004E4A36"/>
    <w:rPr>
      <w:rFonts w:cs="Times New Roman"/>
      <w:i/>
      <w:iCs/>
    </w:rPr>
  </w:style>
  <w:style w:type="character" w:customStyle="1" w:styleId="af3">
    <w:name w:val="Основной текст_"/>
    <w:basedOn w:val="a0"/>
    <w:link w:val="11"/>
    <w:rsid w:val="004E4A36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3"/>
    <w:rsid w:val="004E4A36"/>
    <w:pPr>
      <w:widowControl w:val="0"/>
      <w:shd w:val="clear" w:color="auto" w:fill="FFFFFF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695666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6367/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CE070-5A34-491B-98A1-40271C1D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СД.dot</Template>
  <TotalTime>39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PodranukSA</cp:lastModifiedBy>
  <cp:revision>7</cp:revision>
  <cp:lastPrinted>2023-01-24T12:52:00Z</cp:lastPrinted>
  <dcterms:created xsi:type="dcterms:W3CDTF">2022-04-25T14:16:00Z</dcterms:created>
  <dcterms:modified xsi:type="dcterms:W3CDTF">2023-01-24T12:54:00Z</dcterms:modified>
</cp:coreProperties>
</file>