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EAF" w:rsidRPr="00A83499" w:rsidRDefault="00403EAF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8349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03EAF" w:rsidRPr="00A83499" w:rsidRDefault="00403EAF" w:rsidP="00A83499">
      <w:pPr>
        <w:spacing w:after="120" w:line="240" w:lineRule="auto"/>
        <w:rPr>
          <w:rFonts w:ascii="Times New Roman" w:hAnsi="Times New Roman"/>
          <w:sz w:val="16"/>
          <w:szCs w:val="16"/>
          <w:lang w:eastAsia="ru-RU"/>
        </w:rPr>
      </w:pPr>
    </w:p>
    <w:p w:rsidR="00403EAF" w:rsidRPr="00A83499" w:rsidRDefault="00403EAF" w:rsidP="00A83499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hAnsi="Times New Roman"/>
          <w:b/>
          <w:bCs/>
          <w:sz w:val="20"/>
          <w:szCs w:val="20"/>
          <w:lang w:eastAsia="ru-RU"/>
        </w:rPr>
        <w:t>__________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Итоговый</w:t>
      </w:r>
      <w:bookmarkStart w:id="0" w:name="_GoBack"/>
      <w:bookmarkEnd w:id="0"/>
      <w:r w:rsidRPr="00A83499">
        <w:rPr>
          <w:rFonts w:ascii="Times New Roman" w:hAnsi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403EAF" w:rsidRPr="00A83499" w:rsidRDefault="00403EAF" w:rsidP="00A83499">
      <w:pPr>
        <w:spacing w:after="0" w:line="240" w:lineRule="auto"/>
        <w:ind w:left="2832"/>
        <w:rPr>
          <w:rFonts w:ascii="Times New Roman" w:hAnsi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hAnsi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403EAF" w:rsidRPr="00A83499" w:rsidRDefault="00403EAF" w:rsidP="00A83499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403EAF" w:rsidRPr="00A83499" w:rsidRDefault="00403EAF" w:rsidP="00A83499">
      <w:pPr>
        <w:spacing w:before="120" w:after="12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hAnsi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hAnsi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403EAF" w:rsidRPr="00A83499" w:rsidRDefault="00403EAF" w:rsidP="00A83499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31" w:type="dxa"/>
          <w:right w:w="31" w:type="dxa"/>
        </w:tblCellMar>
        <w:tblLook w:val="0000"/>
      </w:tblPr>
      <w:tblGrid>
        <w:gridCol w:w="597"/>
        <w:gridCol w:w="6663"/>
        <w:gridCol w:w="709"/>
        <w:gridCol w:w="1417"/>
        <w:gridCol w:w="870"/>
        <w:gridCol w:w="7"/>
      </w:tblGrid>
      <w:tr w:rsidR="00403EAF" w:rsidRPr="00116555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/>
            </w:tblPr>
            <w:tblGrid>
              <w:gridCol w:w="10263"/>
            </w:tblGrid>
            <w:tr w:rsidR="00403EAF" w:rsidRPr="00116555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403EAF" w:rsidRPr="00A83499" w:rsidRDefault="00403EAF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hAnsi="Cambria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hAnsi="Cambria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Пирогова Анна Николаевна</w:t>
                  </w:r>
                </w:p>
              </w:tc>
            </w:tr>
            <w:tr w:rsidR="00403EAF" w:rsidRPr="00116555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03EAF" w:rsidRPr="00A83499" w:rsidRDefault="00403EAF" w:rsidP="00A83499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403EAF" w:rsidRPr="00116555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03EAF" w:rsidRPr="00A83499" w:rsidRDefault="00403EAF" w:rsidP="00FB54FE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hAnsi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>
                    <w:rPr>
                      <w:rFonts w:ascii="Times New Roman" w:hAnsi="Times New Roman"/>
                      <w:bCs/>
                      <w:sz w:val="20"/>
                      <w:lang w:eastAsia="ru-RU"/>
                    </w:rPr>
                    <w:t>4</w:t>
                  </w:r>
                  <w:r w:rsidRPr="00A83499">
                    <w:rPr>
                      <w:rFonts w:ascii="Times New Roman" w:hAnsi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403EAF" w:rsidRPr="00116555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403EAF" w:rsidRPr="00A83499" w:rsidRDefault="00403EAF" w:rsidP="00A83499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403EAF" w:rsidRPr="00116555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03EAF" w:rsidRPr="00100651" w:rsidRDefault="00403EAF" w:rsidP="009F6C6D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16555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Счёт № 40810810141009000807,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403EAF" w:rsidRPr="00116555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03EAF" w:rsidRPr="00A83499" w:rsidRDefault="00403EAF" w:rsidP="00A83499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403EAF" w:rsidRPr="00A83499" w:rsidRDefault="00403EAF" w:rsidP="00A83499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vAlign w:val="center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vAlign w:val="center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vAlign w:val="center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vAlign w:val="center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</w:tcPr>
          <w:p w:rsidR="00403EAF" w:rsidRPr="0018362B" w:rsidRDefault="00403EAF" w:rsidP="0018362B">
            <w:pPr>
              <w:spacing w:after="0" w:line="240" w:lineRule="auto"/>
              <w:ind w:left="85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</w:tcPr>
          <w:p w:rsidR="00403EAF" w:rsidRPr="0018362B" w:rsidRDefault="00403EAF" w:rsidP="0018362B">
            <w:pPr>
              <w:spacing w:after="0" w:line="240" w:lineRule="auto"/>
              <w:ind w:left="85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shd w:val="clear" w:color="auto" w:fill="FFFFFF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shd w:val="clear" w:color="auto" w:fill="FFFFFF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shd w:val="clear" w:color="auto" w:fill="FFFFFF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shd w:val="clear" w:color="auto" w:fill="FFFFFF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</w:tcPr>
          <w:p w:rsidR="00403EAF" w:rsidRPr="0018362B" w:rsidRDefault="00403EAF" w:rsidP="0018362B">
            <w:pPr>
              <w:spacing w:after="0" w:line="240" w:lineRule="auto"/>
              <w:ind w:left="85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</w:tcPr>
          <w:p w:rsidR="00403EAF" w:rsidRPr="0018362B" w:rsidRDefault="00403EAF" w:rsidP="0018362B">
            <w:pPr>
              <w:spacing w:after="0" w:line="240" w:lineRule="auto"/>
              <w:ind w:left="85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местного</w:t>
            </w: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</w:tcPr>
          <w:p w:rsidR="00403EAF" w:rsidRPr="0018362B" w:rsidRDefault="00403EAF" w:rsidP="0018362B">
            <w:pPr>
              <w:spacing w:after="0" w:line="240" w:lineRule="auto"/>
              <w:ind w:left="85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</w:tcPr>
          <w:p w:rsidR="00403EAF" w:rsidRPr="0018362B" w:rsidRDefault="00403EAF" w:rsidP="0018362B">
            <w:pPr>
              <w:spacing w:after="0" w:line="240" w:lineRule="auto"/>
              <w:ind w:left="85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shd w:val="clear" w:color="auto" w:fill="FFFFFF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03EAF" w:rsidRPr="00116555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</w:tcPr>
          <w:p w:rsidR="00403EAF" w:rsidRPr="00A83499" w:rsidRDefault="00403EAF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hAnsi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</w:tcPr>
          <w:p w:rsidR="00403EAF" w:rsidRPr="00A83499" w:rsidRDefault="00403EAF" w:rsidP="00A834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</w:tcPr>
          <w:p w:rsidR="00403EAF" w:rsidRPr="0018362B" w:rsidRDefault="00403EAF" w:rsidP="001836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</w:tcPr>
          <w:p w:rsidR="00403EAF" w:rsidRPr="00A83499" w:rsidRDefault="00403EAF" w:rsidP="00A834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403EAF" w:rsidRPr="00A83499" w:rsidRDefault="00403EAF" w:rsidP="00A83499">
      <w:pPr>
        <w:spacing w:after="120" w:line="240" w:lineRule="auto"/>
        <w:ind w:left="283"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403EAF" w:rsidRPr="00A83499" w:rsidRDefault="00403EAF" w:rsidP="00A83499">
      <w:pPr>
        <w:spacing w:after="24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A83499">
        <w:rPr>
          <w:rFonts w:ascii="Times New Roman" w:hAnsi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/>
      </w:tblPr>
      <w:tblGrid>
        <w:gridCol w:w="4788"/>
        <w:gridCol w:w="360"/>
        <w:gridCol w:w="1260"/>
        <w:gridCol w:w="3775"/>
      </w:tblGrid>
      <w:tr w:rsidR="00403EAF" w:rsidRPr="00116555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03EAF" w:rsidRPr="00A83499" w:rsidRDefault="00403EAF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83499">
              <w:rPr>
                <w:rFonts w:ascii="Times New Roman" w:hAnsi="Times New Roman"/>
                <w:lang w:eastAsia="ru-RU"/>
              </w:rPr>
              <w:t>Уполномоченный представитель</w:t>
            </w:r>
          </w:p>
          <w:p w:rsidR="00403EAF" w:rsidRPr="00A83499" w:rsidRDefault="00403EAF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83499">
              <w:rPr>
                <w:rFonts w:ascii="Times New Roman" w:hAnsi="Times New Roman"/>
                <w:lang w:eastAsia="ru-RU"/>
              </w:rPr>
              <w:t>кандидата</w:t>
            </w:r>
          </w:p>
          <w:p w:rsidR="00403EAF" w:rsidRPr="00A83499" w:rsidRDefault="00403EAF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83499">
              <w:rPr>
                <w:rFonts w:ascii="Times New Roman" w:hAnsi="Times New Roman"/>
                <w:lang w:eastAsia="ru-RU"/>
              </w:rPr>
              <w:t>по финансовым вопросам /</w:t>
            </w:r>
          </w:p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  <w:r w:rsidRPr="00A83499">
              <w:rPr>
                <w:rFonts w:ascii="Times New Roman" w:hAnsi="Times New Roman"/>
                <w:lang w:eastAsia="ru-RU"/>
              </w:rPr>
              <w:t>кандидат</w:t>
            </w:r>
          </w:p>
          <w:p w:rsidR="00403EAF" w:rsidRPr="00A83499" w:rsidRDefault="00403EAF" w:rsidP="00A8349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  <w:p w:rsidR="00403EAF" w:rsidRPr="00A83499" w:rsidRDefault="00403EAF" w:rsidP="00A83499">
            <w:pPr>
              <w:spacing w:after="20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03EAF" w:rsidRPr="00A83499" w:rsidRDefault="00403EAF" w:rsidP="00A83499">
            <w:pPr>
              <w:spacing w:after="20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83499">
              <w:rPr>
                <w:rFonts w:ascii="Times New Roman" w:hAnsi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  <w:p w:rsidR="00403EAF" w:rsidRPr="00A83499" w:rsidRDefault="00403EAF" w:rsidP="00A83499">
            <w:pPr>
              <w:spacing w:after="20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403EAF" w:rsidRPr="00116555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3EAF" w:rsidRPr="00A83499" w:rsidRDefault="00403EAF" w:rsidP="00A83499">
            <w:pPr>
              <w:spacing w:after="200" w:line="276" w:lineRule="auto"/>
              <w:rPr>
                <w:rFonts w:ascii="Times New Roman" w:hAnsi="Times New Roman"/>
                <w:lang w:eastAsia="ru-RU"/>
              </w:rPr>
            </w:pPr>
            <w:r w:rsidRPr="00A83499">
              <w:rPr>
                <w:rFonts w:ascii="Times New Roman" w:hAnsi="Times New Roman"/>
                <w:lang w:eastAsia="ru-RU"/>
              </w:rPr>
              <w:t>(подпись, дата, инициалы, фамилия)</w:t>
            </w:r>
          </w:p>
        </w:tc>
      </w:tr>
    </w:tbl>
    <w:p w:rsidR="00403EAF" w:rsidRPr="00A83499" w:rsidRDefault="00403EAF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0"/>
          <w:szCs w:val="20"/>
          <w:lang w:eastAsia="ru-RU"/>
        </w:rPr>
        <w:sectPr w:rsidR="00403EAF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03EAF" w:rsidRDefault="00403EAF"/>
    <w:sectPr w:rsidR="00403EAF" w:rsidSect="00CD5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EAF" w:rsidRDefault="00403EAF" w:rsidP="00A83499">
      <w:pPr>
        <w:spacing w:after="0" w:line="240" w:lineRule="auto"/>
      </w:pPr>
      <w:r>
        <w:separator/>
      </w:r>
    </w:p>
  </w:endnote>
  <w:endnote w:type="continuationSeparator" w:id="0">
    <w:p w:rsidR="00403EAF" w:rsidRDefault="00403EAF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EAF" w:rsidRDefault="00403EAF" w:rsidP="00A83499">
      <w:pPr>
        <w:spacing w:after="0" w:line="240" w:lineRule="auto"/>
      </w:pPr>
      <w:r>
        <w:separator/>
      </w:r>
    </w:p>
  </w:footnote>
  <w:footnote w:type="continuationSeparator" w:id="0">
    <w:p w:rsidR="00403EAF" w:rsidRDefault="00403EAF" w:rsidP="00A83499">
      <w:pPr>
        <w:spacing w:after="0" w:line="240" w:lineRule="auto"/>
      </w:pPr>
      <w:r>
        <w:continuationSeparator/>
      </w:r>
    </w:p>
  </w:footnote>
  <w:footnote w:id="1">
    <w:p w:rsidR="00403EAF" w:rsidRPr="007A771C" w:rsidRDefault="00403EAF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FootnoteReference"/>
          <w:rFonts w:eastAsia="Calibri"/>
          <w:bCs/>
          <w:sz w:val="18"/>
          <w:szCs w:val="18"/>
        </w:rPr>
        <w:sym w:font="Symbol" w:char="F02A"/>
      </w:r>
      <w:r w:rsidRPr="005D1429">
        <w:rPr>
          <w:rStyle w:val="FootnoteReference"/>
          <w:rFonts w:eastAsia="Calibri"/>
          <w:bCs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403EAF" w:rsidRPr="007A771C" w:rsidRDefault="00403EAF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403EAF" w:rsidRDefault="00403EAF" w:rsidP="00A83499">
      <w:pPr>
        <w:shd w:val="clear" w:color="auto" w:fill="FFFFFF"/>
        <w:ind w:firstLine="266"/>
        <w:jc w:val="both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499"/>
    <w:rsid w:val="000027D7"/>
    <w:rsid w:val="00100651"/>
    <w:rsid w:val="00116555"/>
    <w:rsid w:val="00182525"/>
    <w:rsid w:val="0018362B"/>
    <w:rsid w:val="00321F79"/>
    <w:rsid w:val="0038020C"/>
    <w:rsid w:val="00400127"/>
    <w:rsid w:val="00403EAF"/>
    <w:rsid w:val="00413E2C"/>
    <w:rsid w:val="00463B5A"/>
    <w:rsid w:val="004D2853"/>
    <w:rsid w:val="005B2FE6"/>
    <w:rsid w:val="005D1429"/>
    <w:rsid w:val="00652F88"/>
    <w:rsid w:val="00705F3A"/>
    <w:rsid w:val="007069E4"/>
    <w:rsid w:val="007465C1"/>
    <w:rsid w:val="007A771C"/>
    <w:rsid w:val="008A7E89"/>
    <w:rsid w:val="009813F0"/>
    <w:rsid w:val="009F6C6D"/>
    <w:rsid w:val="00A14B9A"/>
    <w:rsid w:val="00A41C7C"/>
    <w:rsid w:val="00A83499"/>
    <w:rsid w:val="00AA519C"/>
    <w:rsid w:val="00AF25E0"/>
    <w:rsid w:val="00BC0F7A"/>
    <w:rsid w:val="00CB4E37"/>
    <w:rsid w:val="00CD55B4"/>
    <w:rsid w:val="00E779C5"/>
    <w:rsid w:val="00EB5964"/>
    <w:rsid w:val="00EF7E13"/>
    <w:rsid w:val="00FB5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5B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A83499"/>
    <w:rPr>
      <w:rFonts w:eastAsia="Times New Roman" w:cs="Times New Roman"/>
      <w:b/>
      <w:sz w:val="24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7069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23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552</Words>
  <Characters>3147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</cp:lastModifiedBy>
  <cp:revision>4</cp:revision>
  <cp:lastPrinted>2019-08-01T12:23:00Z</cp:lastPrinted>
  <dcterms:created xsi:type="dcterms:W3CDTF">2019-08-01T10:07:00Z</dcterms:created>
  <dcterms:modified xsi:type="dcterms:W3CDTF">2019-08-01T12:24:00Z</dcterms:modified>
</cp:coreProperties>
</file>