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73B" w:rsidRPr="00FF573B" w:rsidRDefault="00FF573B" w:rsidP="00966B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FF573B">
        <w:rPr>
          <w:rFonts w:ascii="Times New Roman" w:eastAsia="Times New Roman" w:hAnsi="Times New Roman" w:cs="Times New Roman"/>
          <w:b/>
          <w:sz w:val="28"/>
          <w:szCs w:val="26"/>
        </w:rPr>
        <w:t>ЗАОЗЕРСКАЯ</w:t>
      </w:r>
      <w:r w:rsidR="00966BA0"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r w:rsidRPr="00FF573B">
        <w:rPr>
          <w:rFonts w:ascii="Times New Roman" w:eastAsia="Times New Roman" w:hAnsi="Times New Roman" w:cs="Times New Roman"/>
          <w:b/>
          <w:sz w:val="28"/>
          <w:szCs w:val="26"/>
        </w:rPr>
        <w:t>ТЕРРИТОРИАЛЬНАЯ ИЗБИРАТЕЛЬНАЯ КОМИССИЯ</w:t>
      </w:r>
    </w:p>
    <w:p w:rsidR="00FF573B" w:rsidRPr="00FF573B" w:rsidRDefault="00FF573B" w:rsidP="00FF573B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bookmarkStart w:id="0" w:name="doc_type"/>
      <w:bookmarkEnd w:id="0"/>
    </w:p>
    <w:p w:rsidR="00FF573B" w:rsidRPr="00FF573B" w:rsidRDefault="00FF573B" w:rsidP="00FF573B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FF573B">
        <w:rPr>
          <w:rFonts w:ascii="Times New Roman" w:eastAsia="Times New Roman" w:hAnsi="Times New Roman" w:cs="Times New Roman"/>
          <w:b/>
          <w:sz w:val="28"/>
          <w:szCs w:val="26"/>
        </w:rPr>
        <w:t xml:space="preserve">Р Е Ш Е Н И Е </w:t>
      </w:r>
    </w:p>
    <w:p w:rsidR="00FF573B" w:rsidRPr="00FF573B" w:rsidRDefault="00FF573B" w:rsidP="00FF573B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</w:p>
    <w:p w:rsidR="00FF573B" w:rsidRPr="00FF573B" w:rsidRDefault="00966BA0" w:rsidP="00FF573B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sz w:val="28"/>
          <w:szCs w:val="26"/>
        </w:rPr>
      </w:pPr>
      <w:r>
        <w:rPr>
          <w:rFonts w:ascii="Times New Roman" w:eastAsia="Times New Roman" w:hAnsi="Times New Roman" w:cs="Times New Roman"/>
          <w:sz w:val="28"/>
          <w:szCs w:val="26"/>
        </w:rPr>
        <w:t>16</w:t>
      </w:r>
      <w:r w:rsidR="00FF573B" w:rsidRPr="00FF573B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6"/>
        </w:rPr>
        <w:t>июля</w:t>
      </w:r>
      <w:r w:rsidR="00FF573B" w:rsidRPr="00FF573B">
        <w:rPr>
          <w:rFonts w:ascii="Times New Roman" w:eastAsia="Times New Roman" w:hAnsi="Times New Roman" w:cs="Times New Roman"/>
          <w:sz w:val="28"/>
          <w:szCs w:val="26"/>
        </w:rPr>
        <w:t xml:space="preserve"> 201</w:t>
      </w:r>
      <w:r w:rsidR="000C0133">
        <w:rPr>
          <w:rFonts w:ascii="Times New Roman" w:eastAsia="Times New Roman" w:hAnsi="Times New Roman" w:cs="Times New Roman"/>
          <w:sz w:val="28"/>
          <w:szCs w:val="26"/>
        </w:rPr>
        <w:t>9</w:t>
      </w:r>
      <w:r w:rsidR="00FF573B" w:rsidRPr="00FF573B">
        <w:rPr>
          <w:rFonts w:ascii="Times New Roman" w:eastAsia="Times New Roman" w:hAnsi="Times New Roman" w:cs="Times New Roman"/>
          <w:sz w:val="28"/>
          <w:szCs w:val="26"/>
        </w:rPr>
        <w:t xml:space="preserve"> года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6"/>
        </w:rPr>
        <w:t>72</w:t>
      </w:r>
      <w:r w:rsidR="00FF573B" w:rsidRPr="00FF573B">
        <w:rPr>
          <w:rFonts w:ascii="Times New Roman" w:eastAsia="Times New Roman" w:hAnsi="Times New Roman" w:cs="Times New Roman"/>
          <w:sz w:val="28"/>
          <w:szCs w:val="26"/>
        </w:rPr>
        <w:t xml:space="preserve"> /</w:t>
      </w:r>
      <w:r w:rsidR="0061149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6"/>
        </w:rPr>
        <w:t>210</w:t>
      </w:r>
      <w:r w:rsidR="00FF573B" w:rsidRPr="00FF573B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</w:p>
    <w:p w:rsidR="00FF573B" w:rsidRDefault="00FF573B" w:rsidP="00FF573B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FF573B">
        <w:rPr>
          <w:rFonts w:ascii="Times New Roman" w:eastAsia="Times New Roman" w:hAnsi="Times New Roman" w:cs="Times New Roman"/>
          <w:sz w:val="28"/>
          <w:szCs w:val="26"/>
        </w:rPr>
        <w:t>г.Заозерск</w:t>
      </w:r>
      <w:proofErr w:type="spellEnd"/>
      <w:r w:rsidRPr="00FF573B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</w:p>
    <w:p w:rsidR="00FF573B" w:rsidRPr="00FF573B" w:rsidRDefault="00FF573B" w:rsidP="00FF573B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sz w:val="28"/>
          <w:szCs w:val="26"/>
        </w:rPr>
      </w:pPr>
    </w:p>
    <w:p w:rsidR="00FF573B" w:rsidRDefault="00D068BB" w:rsidP="00FF573B">
      <w:pPr>
        <w:pStyle w:val="a8"/>
        <w:ind w:left="0" w:right="0"/>
        <w:rPr>
          <w:szCs w:val="28"/>
        </w:rPr>
      </w:pPr>
      <w:r w:rsidRPr="00D068BB">
        <w:rPr>
          <w:bCs/>
          <w:spacing w:val="-1"/>
          <w:szCs w:val="28"/>
        </w:rPr>
        <w:t>О</w:t>
      </w:r>
      <w:r w:rsidR="00966BA0">
        <w:rPr>
          <w:bCs/>
          <w:spacing w:val="-1"/>
          <w:szCs w:val="28"/>
        </w:rPr>
        <w:t xml:space="preserve"> внесении изменений в состав</w:t>
      </w:r>
      <w:r w:rsidRPr="00D068BB">
        <w:rPr>
          <w:bCs/>
          <w:spacing w:val="-1"/>
          <w:szCs w:val="28"/>
        </w:rPr>
        <w:t xml:space="preserve"> Рабочей групп</w:t>
      </w:r>
      <w:r w:rsidR="00966BA0">
        <w:rPr>
          <w:bCs/>
          <w:spacing w:val="-1"/>
          <w:szCs w:val="28"/>
        </w:rPr>
        <w:t>ы</w:t>
      </w:r>
      <w:r w:rsidRPr="00D068BB">
        <w:rPr>
          <w:bCs/>
          <w:spacing w:val="-1"/>
          <w:szCs w:val="28"/>
        </w:rPr>
        <w:t xml:space="preserve"> по</w:t>
      </w:r>
      <w:r w:rsidR="00F77374">
        <w:rPr>
          <w:bCs/>
          <w:spacing w:val="-1"/>
          <w:szCs w:val="28"/>
        </w:rPr>
        <w:t xml:space="preserve"> </w:t>
      </w:r>
      <w:r w:rsidRPr="00D068BB">
        <w:rPr>
          <w:bCs/>
          <w:spacing w:val="-1"/>
          <w:szCs w:val="28"/>
        </w:rPr>
        <w:t xml:space="preserve">приему и </w:t>
      </w:r>
      <w:r w:rsidRPr="00D068BB">
        <w:rPr>
          <w:bCs/>
          <w:spacing w:val="-2"/>
          <w:szCs w:val="28"/>
        </w:rPr>
        <w:t xml:space="preserve">проверке документов, </w:t>
      </w:r>
      <w:r w:rsidRPr="00D068BB">
        <w:rPr>
          <w:szCs w:val="28"/>
        </w:rPr>
        <w:t xml:space="preserve">представляемых </w:t>
      </w:r>
      <w:r w:rsidR="009C5CBD">
        <w:rPr>
          <w:szCs w:val="28"/>
        </w:rPr>
        <w:t xml:space="preserve">в Заозерскую территориальную избирательную комиссию </w:t>
      </w:r>
      <w:r w:rsidRPr="00D068BB">
        <w:rPr>
          <w:szCs w:val="28"/>
        </w:rPr>
        <w:t>при</w:t>
      </w:r>
      <w:r w:rsidR="00C659E6">
        <w:rPr>
          <w:szCs w:val="28"/>
        </w:rPr>
        <w:t xml:space="preserve"> </w:t>
      </w:r>
      <w:r w:rsidRPr="00C659E6">
        <w:rPr>
          <w:szCs w:val="28"/>
        </w:rPr>
        <w:t>выдвижении и регистрации кандидатов в депутаты</w:t>
      </w:r>
      <w:r w:rsidR="00FF573B" w:rsidRPr="00A04647">
        <w:rPr>
          <w:szCs w:val="28"/>
        </w:rPr>
        <w:t xml:space="preserve"> Совета депутатов </w:t>
      </w:r>
      <w:r w:rsidR="000C0133">
        <w:rPr>
          <w:szCs w:val="28"/>
        </w:rPr>
        <w:t xml:space="preserve">ЗАТО </w:t>
      </w:r>
      <w:r w:rsidR="00FF573B">
        <w:rPr>
          <w:szCs w:val="28"/>
        </w:rPr>
        <w:t xml:space="preserve">город Заозерск Мурманской области </w:t>
      </w:r>
      <w:r w:rsidR="000C0133">
        <w:rPr>
          <w:szCs w:val="28"/>
        </w:rPr>
        <w:t>шестого</w:t>
      </w:r>
      <w:r w:rsidR="00FF573B">
        <w:rPr>
          <w:szCs w:val="28"/>
        </w:rPr>
        <w:t xml:space="preserve"> </w:t>
      </w:r>
      <w:r w:rsidR="00FF573B" w:rsidRPr="00A04647">
        <w:rPr>
          <w:szCs w:val="28"/>
        </w:rPr>
        <w:t>созыва</w:t>
      </w:r>
    </w:p>
    <w:p w:rsidR="00873DC8" w:rsidRPr="00A6372C" w:rsidRDefault="00873DC8" w:rsidP="00FF573B">
      <w:pPr>
        <w:shd w:val="clear" w:color="auto" w:fill="FFFFFF"/>
        <w:spacing w:after="0" w:line="240" w:lineRule="auto"/>
        <w:ind w:right="6"/>
        <w:jc w:val="center"/>
      </w:pPr>
      <w:r w:rsidRPr="00A6372C">
        <w:tab/>
      </w:r>
    </w:p>
    <w:p w:rsidR="00873DC8" w:rsidRPr="0026592F" w:rsidRDefault="00570298" w:rsidP="00CE2D51">
      <w:pPr>
        <w:spacing w:after="0"/>
        <w:ind w:firstLine="73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592F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966BA0">
        <w:rPr>
          <w:rFonts w:ascii="Times New Roman" w:eastAsia="Times New Roman" w:hAnsi="Times New Roman" w:cs="Times New Roman"/>
          <w:bCs/>
          <w:sz w:val="28"/>
          <w:szCs w:val="28"/>
        </w:rPr>
        <w:t xml:space="preserve"> связи со значительным объемом работ, в</w:t>
      </w:r>
      <w:r w:rsidRPr="0026592F">
        <w:rPr>
          <w:rFonts w:ascii="Times New Roman" w:eastAsia="Times New Roman" w:hAnsi="Times New Roman" w:cs="Times New Roman"/>
          <w:bCs/>
          <w:sz w:val="28"/>
          <w:szCs w:val="28"/>
        </w:rPr>
        <w:t xml:space="preserve"> целях обеспечения реализации конституционных прав граждан избирать и быть избранными, соблюдения процедурных сроков предусмотренных действующим избирательным законодательством, а также </w:t>
      </w:r>
      <w:r w:rsidRPr="0026592F">
        <w:rPr>
          <w:rFonts w:ascii="Times New Roman" w:hAnsi="Times New Roman" w:cs="Times New Roman"/>
          <w:sz w:val="28"/>
          <w:szCs w:val="28"/>
        </w:rPr>
        <w:t>д</w:t>
      </w:r>
      <w:r w:rsidR="00AD299E" w:rsidRPr="0026592F">
        <w:rPr>
          <w:rFonts w:ascii="Times New Roman" w:hAnsi="Times New Roman" w:cs="Times New Roman"/>
          <w:sz w:val="28"/>
          <w:szCs w:val="28"/>
        </w:rPr>
        <w:t xml:space="preserve">ля организации </w:t>
      </w:r>
      <w:r w:rsidR="005E4E97">
        <w:rPr>
          <w:rFonts w:ascii="Times New Roman" w:hAnsi="Times New Roman" w:cs="Times New Roman"/>
          <w:sz w:val="28"/>
          <w:szCs w:val="28"/>
        </w:rPr>
        <w:t xml:space="preserve">приема и </w:t>
      </w:r>
      <w:r w:rsidR="00AD299E" w:rsidRPr="0026592F">
        <w:rPr>
          <w:rFonts w:ascii="Times New Roman" w:hAnsi="Times New Roman" w:cs="Times New Roman"/>
          <w:sz w:val="28"/>
          <w:szCs w:val="28"/>
        </w:rPr>
        <w:t>проверки документов, представляемых кандидатами, избирательными объединениями при выдви</w:t>
      </w:r>
      <w:r w:rsidR="009C1569" w:rsidRPr="0026592F">
        <w:rPr>
          <w:rFonts w:ascii="Times New Roman" w:hAnsi="Times New Roman" w:cs="Times New Roman"/>
          <w:sz w:val="28"/>
          <w:szCs w:val="28"/>
        </w:rPr>
        <w:t>жении и регистрации кандидатов</w:t>
      </w:r>
      <w:r w:rsidR="006C1D0C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AD299E" w:rsidRPr="0026592F">
        <w:rPr>
          <w:rFonts w:ascii="Times New Roman" w:hAnsi="Times New Roman" w:cs="Times New Roman"/>
          <w:sz w:val="28"/>
          <w:szCs w:val="28"/>
        </w:rPr>
        <w:t xml:space="preserve"> </w:t>
      </w:r>
      <w:r w:rsidR="00500175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0C0133">
        <w:rPr>
          <w:rFonts w:ascii="Times New Roman" w:hAnsi="Times New Roman" w:cs="Times New Roman"/>
          <w:sz w:val="28"/>
          <w:szCs w:val="28"/>
        </w:rPr>
        <w:t>ЗАТО</w:t>
      </w:r>
      <w:r w:rsidR="00FF573B">
        <w:rPr>
          <w:rFonts w:ascii="Times New Roman" w:hAnsi="Times New Roman" w:cs="Times New Roman"/>
          <w:sz w:val="28"/>
          <w:szCs w:val="28"/>
        </w:rPr>
        <w:t xml:space="preserve"> город Заозерск </w:t>
      </w:r>
      <w:r w:rsidR="006C1D0C">
        <w:rPr>
          <w:rFonts w:ascii="Times New Roman" w:hAnsi="Times New Roman" w:cs="Times New Roman"/>
          <w:sz w:val="28"/>
          <w:szCs w:val="28"/>
        </w:rPr>
        <w:t xml:space="preserve">Мурманской области </w:t>
      </w:r>
      <w:r w:rsidR="000C0133">
        <w:rPr>
          <w:rFonts w:ascii="Times New Roman" w:hAnsi="Times New Roman" w:cs="Times New Roman"/>
          <w:sz w:val="28"/>
          <w:szCs w:val="28"/>
        </w:rPr>
        <w:t>шестого</w:t>
      </w:r>
      <w:r w:rsidR="006C1D0C">
        <w:rPr>
          <w:rFonts w:ascii="Times New Roman" w:hAnsi="Times New Roman" w:cs="Times New Roman"/>
          <w:sz w:val="28"/>
          <w:szCs w:val="28"/>
        </w:rPr>
        <w:t xml:space="preserve"> созыва,</w:t>
      </w:r>
      <w:r w:rsidR="00500175">
        <w:rPr>
          <w:rFonts w:ascii="Times New Roman" w:hAnsi="Times New Roman" w:cs="Times New Roman"/>
          <w:sz w:val="28"/>
          <w:szCs w:val="28"/>
        </w:rPr>
        <w:t xml:space="preserve"> назначенных на </w:t>
      </w:r>
      <w:r w:rsidR="006C1D0C">
        <w:rPr>
          <w:rFonts w:ascii="Times New Roman" w:hAnsi="Times New Roman" w:cs="Times New Roman"/>
          <w:sz w:val="28"/>
          <w:szCs w:val="28"/>
        </w:rPr>
        <w:t>0</w:t>
      </w:r>
      <w:r w:rsidR="000C0133">
        <w:rPr>
          <w:rFonts w:ascii="Times New Roman" w:hAnsi="Times New Roman" w:cs="Times New Roman"/>
          <w:sz w:val="28"/>
          <w:szCs w:val="28"/>
        </w:rPr>
        <w:t>8</w:t>
      </w:r>
      <w:r w:rsidR="00F77374">
        <w:rPr>
          <w:rFonts w:ascii="Times New Roman" w:hAnsi="Times New Roman" w:cs="Times New Roman"/>
          <w:sz w:val="28"/>
          <w:szCs w:val="28"/>
        </w:rPr>
        <w:t xml:space="preserve"> </w:t>
      </w:r>
      <w:r w:rsidR="006C1D0C">
        <w:rPr>
          <w:rFonts w:ascii="Times New Roman" w:hAnsi="Times New Roman" w:cs="Times New Roman"/>
          <w:sz w:val="28"/>
          <w:szCs w:val="28"/>
        </w:rPr>
        <w:t>сентября</w:t>
      </w:r>
      <w:r w:rsidR="00F77374">
        <w:rPr>
          <w:rFonts w:ascii="Times New Roman" w:hAnsi="Times New Roman" w:cs="Times New Roman"/>
          <w:sz w:val="28"/>
          <w:szCs w:val="28"/>
        </w:rPr>
        <w:t xml:space="preserve"> 201</w:t>
      </w:r>
      <w:r w:rsidR="000C0133">
        <w:rPr>
          <w:rFonts w:ascii="Times New Roman" w:hAnsi="Times New Roman" w:cs="Times New Roman"/>
          <w:sz w:val="28"/>
          <w:szCs w:val="28"/>
        </w:rPr>
        <w:t>9</w:t>
      </w:r>
      <w:r w:rsidR="00F77374">
        <w:rPr>
          <w:rFonts w:ascii="Times New Roman" w:hAnsi="Times New Roman" w:cs="Times New Roman"/>
          <w:sz w:val="28"/>
          <w:szCs w:val="28"/>
        </w:rPr>
        <w:t xml:space="preserve"> года</w:t>
      </w:r>
      <w:r w:rsidR="00AD299E" w:rsidRPr="0026592F">
        <w:rPr>
          <w:rFonts w:ascii="Times New Roman" w:hAnsi="Times New Roman" w:cs="Times New Roman"/>
          <w:sz w:val="28"/>
          <w:szCs w:val="28"/>
        </w:rPr>
        <w:t>, руководствуясь стать</w:t>
      </w:r>
      <w:r w:rsidR="00CE2D51">
        <w:rPr>
          <w:rFonts w:ascii="Times New Roman" w:hAnsi="Times New Roman" w:cs="Times New Roman"/>
          <w:sz w:val="28"/>
          <w:szCs w:val="28"/>
        </w:rPr>
        <w:t>ями 24-</w:t>
      </w:r>
      <w:r w:rsidR="00AD299E" w:rsidRPr="0026592F">
        <w:rPr>
          <w:rFonts w:ascii="Times New Roman" w:hAnsi="Times New Roman" w:cs="Times New Roman"/>
          <w:sz w:val="28"/>
          <w:szCs w:val="28"/>
        </w:rPr>
        <w:t>2</w:t>
      </w:r>
      <w:r w:rsidR="00F77374">
        <w:rPr>
          <w:rFonts w:ascii="Times New Roman" w:hAnsi="Times New Roman" w:cs="Times New Roman"/>
          <w:sz w:val="28"/>
          <w:szCs w:val="28"/>
        </w:rPr>
        <w:t>6</w:t>
      </w:r>
      <w:r w:rsidR="003E7731" w:rsidRPr="0026592F">
        <w:rPr>
          <w:rFonts w:ascii="Times New Roman" w:hAnsi="Times New Roman" w:cs="Times New Roman"/>
          <w:sz w:val="28"/>
          <w:szCs w:val="28"/>
        </w:rPr>
        <w:t>, 37</w:t>
      </w:r>
      <w:r w:rsidR="002329C0">
        <w:rPr>
          <w:rFonts w:ascii="Times New Roman" w:hAnsi="Times New Roman" w:cs="Times New Roman"/>
          <w:sz w:val="28"/>
          <w:szCs w:val="28"/>
        </w:rPr>
        <w:t xml:space="preserve"> и</w:t>
      </w:r>
      <w:r w:rsidR="003E7731" w:rsidRPr="0026592F">
        <w:rPr>
          <w:rFonts w:ascii="Times New Roman" w:hAnsi="Times New Roman" w:cs="Times New Roman"/>
          <w:sz w:val="28"/>
          <w:szCs w:val="28"/>
        </w:rPr>
        <w:t xml:space="preserve"> 38</w:t>
      </w:r>
      <w:r w:rsidR="00AD299E" w:rsidRPr="0026592F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6C1D0C" w:rsidRPr="006C1D0C">
        <w:rPr>
          <w:rFonts w:ascii="Times New Roman" w:hAnsi="Times New Roman" w:cs="Times New Roman"/>
          <w:sz w:val="28"/>
          <w:szCs w:val="28"/>
        </w:rPr>
        <w:t xml:space="preserve">от 12.06.2002 № 67-ФЗ </w:t>
      </w:r>
      <w:r w:rsidR="00AD299E" w:rsidRPr="0026592F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 w:rsidR="00C72A2A" w:rsidRPr="0026592F">
        <w:rPr>
          <w:rFonts w:ascii="Times New Roman" w:hAnsi="Times New Roman" w:cs="Times New Roman"/>
          <w:sz w:val="28"/>
          <w:szCs w:val="28"/>
        </w:rPr>
        <w:t>ями</w:t>
      </w:r>
      <w:r w:rsidR="00AD299E" w:rsidRPr="0026592F">
        <w:rPr>
          <w:rFonts w:ascii="Times New Roman" w:hAnsi="Times New Roman" w:cs="Times New Roman"/>
          <w:sz w:val="28"/>
          <w:szCs w:val="28"/>
        </w:rPr>
        <w:t xml:space="preserve"> </w:t>
      </w:r>
      <w:r w:rsidR="00CE2D51">
        <w:rPr>
          <w:rFonts w:ascii="Times New Roman" w:hAnsi="Times New Roman" w:cs="Times New Roman"/>
          <w:sz w:val="28"/>
          <w:szCs w:val="28"/>
        </w:rPr>
        <w:t>21-</w:t>
      </w:r>
      <w:r w:rsidR="00AD299E" w:rsidRPr="0026592F">
        <w:rPr>
          <w:rFonts w:ascii="Times New Roman" w:hAnsi="Times New Roman" w:cs="Times New Roman"/>
          <w:sz w:val="28"/>
          <w:szCs w:val="28"/>
        </w:rPr>
        <w:t>2</w:t>
      </w:r>
      <w:r w:rsidR="00F77374">
        <w:rPr>
          <w:rFonts w:ascii="Times New Roman" w:hAnsi="Times New Roman" w:cs="Times New Roman"/>
          <w:sz w:val="28"/>
          <w:szCs w:val="28"/>
        </w:rPr>
        <w:t>3</w:t>
      </w:r>
      <w:r w:rsidR="00C72A2A" w:rsidRPr="0026592F">
        <w:rPr>
          <w:rFonts w:ascii="Times New Roman" w:hAnsi="Times New Roman" w:cs="Times New Roman"/>
          <w:sz w:val="28"/>
          <w:szCs w:val="28"/>
        </w:rPr>
        <w:t xml:space="preserve"> и 25</w:t>
      </w:r>
      <w:r w:rsidR="00AD299E" w:rsidRPr="0026592F">
        <w:rPr>
          <w:rFonts w:ascii="Times New Roman" w:hAnsi="Times New Roman" w:cs="Times New Roman"/>
          <w:sz w:val="28"/>
          <w:szCs w:val="28"/>
        </w:rPr>
        <w:t xml:space="preserve"> Закона Мурманской области </w:t>
      </w:r>
      <w:r w:rsidR="006C1D0C">
        <w:rPr>
          <w:rFonts w:ascii="Times New Roman" w:eastAsia="Times New Roman" w:hAnsi="Times New Roman" w:cs="Times New Roman"/>
          <w:sz w:val="28"/>
          <w:szCs w:val="28"/>
        </w:rPr>
        <w:t xml:space="preserve">от 24.03.2003 №390-01-ЗМО </w:t>
      </w:r>
      <w:r w:rsidR="00AD299E" w:rsidRPr="0026592F">
        <w:rPr>
          <w:rFonts w:ascii="Times New Roman" w:hAnsi="Times New Roman" w:cs="Times New Roman"/>
          <w:sz w:val="28"/>
          <w:szCs w:val="28"/>
        </w:rPr>
        <w:t xml:space="preserve">«Об избирательных комиссиях в Мурманской области», </w:t>
      </w:r>
      <w:r w:rsidR="006C1D0C">
        <w:rPr>
          <w:rFonts w:ascii="Times New Roman" w:hAnsi="Times New Roman" w:cs="Times New Roman"/>
          <w:sz w:val="28"/>
          <w:szCs w:val="28"/>
        </w:rPr>
        <w:t>Заозер</w:t>
      </w:r>
      <w:r w:rsidR="00F77374">
        <w:rPr>
          <w:rFonts w:ascii="Times New Roman" w:eastAsia="Times New Roman" w:hAnsi="Times New Roman" w:cs="Times New Roman"/>
          <w:bCs/>
          <w:sz w:val="28"/>
          <w:szCs w:val="28"/>
        </w:rPr>
        <w:t>ская территориальная избирательная комиссия</w:t>
      </w:r>
      <w:r w:rsidR="005E1692" w:rsidRPr="0026592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73DC8" w:rsidRPr="0026592F">
        <w:rPr>
          <w:rFonts w:ascii="Times New Roman" w:eastAsia="Times New Roman" w:hAnsi="Times New Roman" w:cs="Times New Roman"/>
          <w:b/>
          <w:sz w:val="28"/>
          <w:szCs w:val="28"/>
        </w:rPr>
        <w:t>решила:</w:t>
      </w:r>
    </w:p>
    <w:p w:rsidR="00570298" w:rsidRPr="009C5CBD" w:rsidRDefault="00966BA0" w:rsidP="00CE2D51">
      <w:pPr>
        <w:pStyle w:val="a7"/>
        <w:widowControl w:val="0"/>
        <w:numPr>
          <w:ilvl w:val="0"/>
          <w:numId w:val="7"/>
        </w:numPr>
        <w:tabs>
          <w:tab w:val="clear" w:pos="1200"/>
          <w:tab w:val="num" w:pos="0"/>
        </w:tabs>
        <w:spacing w:after="0"/>
        <w:ind w:left="0" w:firstLine="8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6BA0">
        <w:rPr>
          <w:rFonts w:ascii="Times New Roman" w:hAnsi="Times New Roman" w:cs="Times New Roman"/>
          <w:b/>
          <w:bCs/>
          <w:sz w:val="28"/>
          <w:szCs w:val="28"/>
        </w:rPr>
        <w:t>Ввести в состав</w:t>
      </w:r>
      <w:r w:rsidR="00570298" w:rsidRPr="0026592F">
        <w:rPr>
          <w:rFonts w:ascii="Times New Roman" w:hAnsi="Times New Roman" w:cs="Times New Roman"/>
          <w:sz w:val="28"/>
          <w:szCs w:val="28"/>
        </w:rPr>
        <w:t xml:space="preserve"> Рабоч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570298" w:rsidRPr="0026592F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ы</w:t>
      </w:r>
      <w:r w:rsidR="00570298" w:rsidRPr="0026592F">
        <w:rPr>
          <w:rFonts w:ascii="Times New Roman" w:hAnsi="Times New Roman" w:cs="Times New Roman"/>
          <w:sz w:val="28"/>
          <w:szCs w:val="28"/>
        </w:rPr>
        <w:t xml:space="preserve"> по </w:t>
      </w:r>
      <w:r w:rsidR="007C6F8E">
        <w:rPr>
          <w:rFonts w:ascii="Times New Roman" w:hAnsi="Times New Roman" w:cs="Times New Roman"/>
          <w:sz w:val="28"/>
          <w:szCs w:val="28"/>
        </w:rPr>
        <w:t xml:space="preserve">приему и </w:t>
      </w:r>
      <w:r w:rsidR="00570298" w:rsidRPr="0026592F">
        <w:rPr>
          <w:rFonts w:ascii="Times New Roman" w:hAnsi="Times New Roman" w:cs="Times New Roman"/>
          <w:sz w:val="28"/>
          <w:szCs w:val="28"/>
        </w:rPr>
        <w:t>проверке документов, в том числе подписных листов, представляемых при выдви</w:t>
      </w:r>
      <w:r w:rsidR="006C77E5" w:rsidRPr="0026592F">
        <w:rPr>
          <w:rFonts w:ascii="Times New Roman" w:hAnsi="Times New Roman" w:cs="Times New Roman"/>
          <w:sz w:val="28"/>
          <w:szCs w:val="28"/>
        </w:rPr>
        <w:t>жении и регистрации кандидатов</w:t>
      </w:r>
      <w:r w:rsidR="00570298" w:rsidRPr="0026592F">
        <w:rPr>
          <w:rFonts w:ascii="Times New Roman" w:hAnsi="Times New Roman" w:cs="Times New Roman"/>
          <w:sz w:val="28"/>
          <w:szCs w:val="28"/>
        </w:rPr>
        <w:t xml:space="preserve"> </w:t>
      </w:r>
      <w:r w:rsidR="00CE2D51">
        <w:rPr>
          <w:rFonts w:ascii="Times New Roman" w:hAnsi="Times New Roman" w:cs="Times New Roman"/>
          <w:sz w:val="28"/>
          <w:szCs w:val="28"/>
        </w:rPr>
        <w:t>в депутаты</w:t>
      </w:r>
      <w:r w:rsidR="006C1D0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0C0133">
        <w:rPr>
          <w:rFonts w:ascii="Times New Roman" w:hAnsi="Times New Roman" w:cs="Times New Roman"/>
          <w:sz w:val="28"/>
          <w:szCs w:val="28"/>
        </w:rPr>
        <w:t>ЗАТО</w:t>
      </w:r>
      <w:r w:rsidR="006C1D0C">
        <w:rPr>
          <w:rFonts w:ascii="Times New Roman" w:hAnsi="Times New Roman" w:cs="Times New Roman"/>
          <w:sz w:val="28"/>
          <w:szCs w:val="28"/>
        </w:rPr>
        <w:t xml:space="preserve"> город Заозерск Мурманской области </w:t>
      </w:r>
      <w:r w:rsidR="000C0133">
        <w:rPr>
          <w:rFonts w:ascii="Times New Roman" w:hAnsi="Times New Roman" w:cs="Times New Roman"/>
          <w:sz w:val="28"/>
          <w:szCs w:val="28"/>
        </w:rPr>
        <w:t>шестого</w:t>
      </w:r>
      <w:r w:rsidR="006C1D0C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Дорощенкову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Нину Васильевну, секретаря Заозерской ТИК.</w:t>
      </w:r>
    </w:p>
    <w:p w:rsidR="0025522C" w:rsidRPr="00A6372C" w:rsidRDefault="0025522C" w:rsidP="00AC5FBA">
      <w:pPr>
        <w:tabs>
          <w:tab w:val="left" w:pos="4678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5522C" w:rsidRPr="00A6372C" w:rsidRDefault="0025522C" w:rsidP="00873DC8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A6E38" w:rsidRPr="00A6372C" w:rsidRDefault="00CA6E38" w:rsidP="00ED04A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77374" w:rsidRPr="00F77374" w:rsidRDefault="00F77374" w:rsidP="00F773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374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6C1D0C">
        <w:rPr>
          <w:rFonts w:ascii="Times New Roman" w:hAnsi="Times New Roman" w:cs="Times New Roman"/>
          <w:sz w:val="28"/>
          <w:szCs w:val="28"/>
        </w:rPr>
        <w:t>Заозер</w:t>
      </w:r>
      <w:r w:rsidRPr="00F77374">
        <w:rPr>
          <w:rFonts w:ascii="Times New Roman" w:hAnsi="Times New Roman" w:cs="Times New Roman"/>
          <w:sz w:val="28"/>
          <w:szCs w:val="28"/>
        </w:rPr>
        <w:t>ской</w:t>
      </w:r>
    </w:p>
    <w:p w:rsidR="00F77374" w:rsidRPr="00F77374" w:rsidRDefault="00F77374" w:rsidP="00F773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374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="006C1D0C">
        <w:rPr>
          <w:rFonts w:ascii="Times New Roman" w:hAnsi="Times New Roman" w:cs="Times New Roman"/>
          <w:sz w:val="28"/>
          <w:szCs w:val="28"/>
        </w:rPr>
        <w:t>Н</w:t>
      </w:r>
      <w:r w:rsidRPr="00F77374">
        <w:rPr>
          <w:rFonts w:ascii="Times New Roman" w:hAnsi="Times New Roman" w:cs="Times New Roman"/>
          <w:sz w:val="28"/>
          <w:szCs w:val="28"/>
        </w:rPr>
        <w:t xml:space="preserve">.В. </w:t>
      </w:r>
      <w:proofErr w:type="spellStart"/>
      <w:r w:rsidR="006C1D0C">
        <w:rPr>
          <w:rFonts w:ascii="Times New Roman" w:hAnsi="Times New Roman" w:cs="Times New Roman"/>
          <w:sz w:val="28"/>
          <w:szCs w:val="28"/>
        </w:rPr>
        <w:t>Шатная</w:t>
      </w:r>
      <w:proofErr w:type="spellEnd"/>
    </w:p>
    <w:p w:rsidR="00F77374" w:rsidRPr="00F77374" w:rsidRDefault="00F77374" w:rsidP="00F773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374" w:rsidRPr="00F77374" w:rsidRDefault="00F77374" w:rsidP="00F773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374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6C1D0C">
        <w:rPr>
          <w:rFonts w:ascii="Times New Roman" w:hAnsi="Times New Roman" w:cs="Times New Roman"/>
          <w:sz w:val="28"/>
          <w:szCs w:val="28"/>
        </w:rPr>
        <w:t>Заозер</w:t>
      </w:r>
      <w:r w:rsidRPr="00F77374">
        <w:rPr>
          <w:rFonts w:ascii="Times New Roman" w:hAnsi="Times New Roman" w:cs="Times New Roman"/>
          <w:sz w:val="28"/>
          <w:szCs w:val="28"/>
        </w:rPr>
        <w:t>ской</w:t>
      </w:r>
    </w:p>
    <w:p w:rsidR="00F77374" w:rsidRPr="00F77374" w:rsidRDefault="00F77374" w:rsidP="00F773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374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Pr="00F7737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C1D0C">
        <w:rPr>
          <w:rFonts w:ascii="Times New Roman" w:hAnsi="Times New Roman" w:cs="Times New Roman"/>
          <w:sz w:val="28"/>
          <w:szCs w:val="28"/>
        </w:rPr>
        <w:t>Н.В.Дорощенкова</w:t>
      </w:r>
      <w:proofErr w:type="spellEnd"/>
      <w:r w:rsidRPr="00F773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3E0D" w:rsidRPr="00A6372C" w:rsidRDefault="00113E0D" w:rsidP="00113E0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113E0D" w:rsidRPr="00A6372C" w:rsidSect="002C7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22478"/>
    <w:multiLevelType w:val="hybridMultilevel"/>
    <w:tmpl w:val="6D0CE1E6"/>
    <w:lvl w:ilvl="0" w:tplc="A3E8881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 w15:restartNumberingAfterBreak="0">
    <w:nsid w:val="0DA22E02"/>
    <w:multiLevelType w:val="multilevel"/>
    <w:tmpl w:val="9A38E7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79305ED"/>
    <w:multiLevelType w:val="hybridMultilevel"/>
    <w:tmpl w:val="0E123074"/>
    <w:lvl w:ilvl="0" w:tplc="A3E88812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D72AD"/>
    <w:multiLevelType w:val="multilevel"/>
    <w:tmpl w:val="9A38E7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343F11A1"/>
    <w:multiLevelType w:val="hybridMultilevel"/>
    <w:tmpl w:val="0174024A"/>
    <w:lvl w:ilvl="0" w:tplc="F1AE56A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50C11B0"/>
    <w:multiLevelType w:val="multilevel"/>
    <w:tmpl w:val="9A38E7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45B1524B"/>
    <w:multiLevelType w:val="singleLevel"/>
    <w:tmpl w:val="A3E88812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</w:abstractNum>
  <w:abstractNum w:abstractNumId="7" w15:restartNumberingAfterBreak="0">
    <w:nsid w:val="529C649E"/>
    <w:multiLevelType w:val="multilevel"/>
    <w:tmpl w:val="9A38E7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74DE4228"/>
    <w:multiLevelType w:val="hybridMultilevel"/>
    <w:tmpl w:val="38128B06"/>
    <w:lvl w:ilvl="0" w:tplc="044E631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B676160"/>
    <w:multiLevelType w:val="hybridMultilevel"/>
    <w:tmpl w:val="0174024A"/>
    <w:lvl w:ilvl="0" w:tplc="F1AE56A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6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C69"/>
    <w:rsid w:val="0000634C"/>
    <w:rsid w:val="00014350"/>
    <w:rsid w:val="00031166"/>
    <w:rsid w:val="00036C9C"/>
    <w:rsid w:val="00040567"/>
    <w:rsid w:val="00084A69"/>
    <w:rsid w:val="000C0133"/>
    <w:rsid w:val="000D49E4"/>
    <w:rsid w:val="00113E0D"/>
    <w:rsid w:val="001219C7"/>
    <w:rsid w:val="00123060"/>
    <w:rsid w:val="00132C8A"/>
    <w:rsid w:val="0014062D"/>
    <w:rsid w:val="00155C4B"/>
    <w:rsid w:val="001615B2"/>
    <w:rsid w:val="001632DB"/>
    <w:rsid w:val="00197D25"/>
    <w:rsid w:val="001C2B06"/>
    <w:rsid w:val="001C700B"/>
    <w:rsid w:val="001D473B"/>
    <w:rsid w:val="001E45F6"/>
    <w:rsid w:val="002329C0"/>
    <w:rsid w:val="0025522C"/>
    <w:rsid w:val="0026592F"/>
    <w:rsid w:val="00265953"/>
    <w:rsid w:val="00270F96"/>
    <w:rsid w:val="002B1B95"/>
    <w:rsid w:val="002B2485"/>
    <w:rsid w:val="002B4EDF"/>
    <w:rsid w:val="002C72FE"/>
    <w:rsid w:val="00317EFD"/>
    <w:rsid w:val="003200B1"/>
    <w:rsid w:val="00370AF3"/>
    <w:rsid w:val="00372478"/>
    <w:rsid w:val="00385093"/>
    <w:rsid w:val="003A0D5A"/>
    <w:rsid w:val="003B1C90"/>
    <w:rsid w:val="003E7731"/>
    <w:rsid w:val="004062EA"/>
    <w:rsid w:val="00406782"/>
    <w:rsid w:val="004355B6"/>
    <w:rsid w:val="00445142"/>
    <w:rsid w:val="004837BD"/>
    <w:rsid w:val="004A709C"/>
    <w:rsid w:val="004C504A"/>
    <w:rsid w:val="004E0C59"/>
    <w:rsid w:val="00500175"/>
    <w:rsid w:val="005227E1"/>
    <w:rsid w:val="00532564"/>
    <w:rsid w:val="00570298"/>
    <w:rsid w:val="0057246A"/>
    <w:rsid w:val="005A2D92"/>
    <w:rsid w:val="005B27F7"/>
    <w:rsid w:val="005E1692"/>
    <w:rsid w:val="005E4E97"/>
    <w:rsid w:val="00602CB9"/>
    <w:rsid w:val="006034DF"/>
    <w:rsid w:val="00610207"/>
    <w:rsid w:val="00611490"/>
    <w:rsid w:val="00631F7B"/>
    <w:rsid w:val="006502F1"/>
    <w:rsid w:val="006514CC"/>
    <w:rsid w:val="00661A04"/>
    <w:rsid w:val="006B5BDA"/>
    <w:rsid w:val="006C1D0C"/>
    <w:rsid w:val="006C7458"/>
    <w:rsid w:val="006C77E5"/>
    <w:rsid w:val="006F51D8"/>
    <w:rsid w:val="007004F8"/>
    <w:rsid w:val="00702BB0"/>
    <w:rsid w:val="00740FAA"/>
    <w:rsid w:val="00755289"/>
    <w:rsid w:val="007B2F63"/>
    <w:rsid w:val="007B7D6B"/>
    <w:rsid w:val="007C6F8E"/>
    <w:rsid w:val="007D3ADB"/>
    <w:rsid w:val="007D5283"/>
    <w:rsid w:val="007F3125"/>
    <w:rsid w:val="00800A64"/>
    <w:rsid w:val="00842A45"/>
    <w:rsid w:val="00873DC8"/>
    <w:rsid w:val="0089576F"/>
    <w:rsid w:val="00895DBE"/>
    <w:rsid w:val="008B1791"/>
    <w:rsid w:val="008B198C"/>
    <w:rsid w:val="008E70FC"/>
    <w:rsid w:val="009010C3"/>
    <w:rsid w:val="0090721E"/>
    <w:rsid w:val="00945C9D"/>
    <w:rsid w:val="00950130"/>
    <w:rsid w:val="00953934"/>
    <w:rsid w:val="00956E7E"/>
    <w:rsid w:val="00966BA0"/>
    <w:rsid w:val="0096785D"/>
    <w:rsid w:val="00982298"/>
    <w:rsid w:val="00987A03"/>
    <w:rsid w:val="00990046"/>
    <w:rsid w:val="009C148E"/>
    <w:rsid w:val="009C1569"/>
    <w:rsid w:val="009C5CBD"/>
    <w:rsid w:val="009D11E1"/>
    <w:rsid w:val="009E05D2"/>
    <w:rsid w:val="009E4E72"/>
    <w:rsid w:val="009F6110"/>
    <w:rsid w:val="00A219F8"/>
    <w:rsid w:val="00A308FF"/>
    <w:rsid w:val="00A62479"/>
    <w:rsid w:val="00A6372C"/>
    <w:rsid w:val="00AA66C6"/>
    <w:rsid w:val="00AC2E98"/>
    <w:rsid w:val="00AC5FBA"/>
    <w:rsid w:val="00AC63AE"/>
    <w:rsid w:val="00AD299E"/>
    <w:rsid w:val="00AD54DF"/>
    <w:rsid w:val="00AF47DF"/>
    <w:rsid w:val="00B03D94"/>
    <w:rsid w:val="00B126D6"/>
    <w:rsid w:val="00B27687"/>
    <w:rsid w:val="00B959BD"/>
    <w:rsid w:val="00BF0390"/>
    <w:rsid w:val="00C010AB"/>
    <w:rsid w:val="00C02704"/>
    <w:rsid w:val="00C36740"/>
    <w:rsid w:val="00C36957"/>
    <w:rsid w:val="00C452A6"/>
    <w:rsid w:val="00C54008"/>
    <w:rsid w:val="00C659E6"/>
    <w:rsid w:val="00C72A2A"/>
    <w:rsid w:val="00C81DCD"/>
    <w:rsid w:val="00CA6E38"/>
    <w:rsid w:val="00CE2D51"/>
    <w:rsid w:val="00CF23EF"/>
    <w:rsid w:val="00D068BB"/>
    <w:rsid w:val="00D14D68"/>
    <w:rsid w:val="00D603CE"/>
    <w:rsid w:val="00D86096"/>
    <w:rsid w:val="00D90931"/>
    <w:rsid w:val="00DB482A"/>
    <w:rsid w:val="00DB60C6"/>
    <w:rsid w:val="00DD1A7A"/>
    <w:rsid w:val="00E833B6"/>
    <w:rsid w:val="00EA16F2"/>
    <w:rsid w:val="00EA1F04"/>
    <w:rsid w:val="00EA394B"/>
    <w:rsid w:val="00EB6EC5"/>
    <w:rsid w:val="00ED04A3"/>
    <w:rsid w:val="00EE469B"/>
    <w:rsid w:val="00EF5DA5"/>
    <w:rsid w:val="00F42C69"/>
    <w:rsid w:val="00F42F6E"/>
    <w:rsid w:val="00F52AD4"/>
    <w:rsid w:val="00F55F77"/>
    <w:rsid w:val="00F77374"/>
    <w:rsid w:val="00F818DF"/>
    <w:rsid w:val="00FB528E"/>
    <w:rsid w:val="00FC1001"/>
    <w:rsid w:val="00FE7DBA"/>
    <w:rsid w:val="00FF573B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759A5"/>
  <w15:docId w15:val="{45F86ABB-885F-4C59-BC26-4B6DBF8FD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52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25522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873DC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5522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4-15">
    <w:name w:val="14-15"/>
    <w:basedOn w:val="a"/>
    <w:rsid w:val="002552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14">
    <w:name w:val="Загл.14"/>
    <w:basedOn w:val="a"/>
    <w:rsid w:val="0025522C"/>
    <w:pPr>
      <w:spacing w:after="0" w:line="240" w:lineRule="auto"/>
      <w:jc w:val="center"/>
    </w:pPr>
    <w:rPr>
      <w:rFonts w:ascii="Times New Roman CYR" w:eastAsia="Times New Roman" w:hAnsi="Times New Roman CYR" w:cs="Times New Roman"/>
      <w:b/>
      <w:sz w:val="28"/>
      <w:szCs w:val="20"/>
    </w:rPr>
  </w:style>
  <w:style w:type="paragraph" w:customStyle="1" w:styleId="a3">
    <w:name w:val="Образец"/>
    <w:basedOn w:val="1"/>
    <w:uiPriority w:val="99"/>
    <w:rsid w:val="0025522C"/>
    <w:pPr>
      <w:keepLines w:val="0"/>
      <w:spacing w:before="0" w:after="240" w:line="240" w:lineRule="auto"/>
      <w:ind w:firstLine="720"/>
      <w:jc w:val="right"/>
    </w:pPr>
    <w:rPr>
      <w:rFonts w:ascii="Times New Roman" w:eastAsia="Times New Roman" w:hAnsi="Times New Roman" w:cs="Times New Roman"/>
      <w:b w:val="0"/>
      <w:color w:val="auto"/>
      <w:sz w:val="20"/>
    </w:rPr>
  </w:style>
  <w:style w:type="character" w:customStyle="1" w:styleId="10">
    <w:name w:val="Заголовок 1 Знак"/>
    <w:basedOn w:val="a0"/>
    <w:link w:val="1"/>
    <w:uiPriority w:val="9"/>
    <w:rsid w:val="002552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4">
    <w:name w:val="Table Grid"/>
    <w:basedOn w:val="a1"/>
    <w:uiPriority w:val="59"/>
    <w:rsid w:val="006514C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rsid w:val="00B03D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B03D94"/>
    <w:rPr>
      <w:rFonts w:ascii="Times New Roman" w:eastAsia="Times New Roman" w:hAnsi="Times New Roman" w:cs="Times New Roman"/>
      <w:b/>
      <w:sz w:val="28"/>
      <w:szCs w:val="20"/>
    </w:rPr>
  </w:style>
  <w:style w:type="paragraph" w:styleId="a7">
    <w:name w:val="List Paragraph"/>
    <w:basedOn w:val="a"/>
    <w:uiPriority w:val="34"/>
    <w:qFormat/>
    <w:rsid w:val="00953934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873DC8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"/>
    <w:basedOn w:val="a"/>
    <w:next w:val="a"/>
    <w:rsid w:val="00570298"/>
    <w:pPr>
      <w:keepNext/>
      <w:spacing w:before="240" w:after="60" w:line="240" w:lineRule="auto"/>
    </w:pPr>
    <w:rPr>
      <w:rFonts w:ascii="Arial" w:eastAsia="Times New Roman" w:hAnsi="Arial" w:cs="Times New Roman"/>
      <w:b/>
      <w:kern w:val="28"/>
      <w:sz w:val="28"/>
      <w:szCs w:val="20"/>
    </w:rPr>
  </w:style>
  <w:style w:type="paragraph" w:styleId="a8">
    <w:name w:val="Block Text"/>
    <w:basedOn w:val="a"/>
    <w:uiPriority w:val="99"/>
    <w:rsid w:val="00570298"/>
    <w:pPr>
      <w:spacing w:after="0" w:line="240" w:lineRule="auto"/>
      <w:ind w:left="1134" w:right="1132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4-1">
    <w:name w:val="Текст 14-1"/>
    <w:aliases w:val="5"/>
    <w:basedOn w:val="a"/>
    <w:rsid w:val="00EB6EC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0">
    <w:name w:val="текст14-15"/>
    <w:basedOn w:val="a"/>
    <w:rsid w:val="00EB6EC5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">
    <w:name w:val="Основной текст с отступом 21"/>
    <w:basedOn w:val="a"/>
    <w:rsid w:val="00EB6EC5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A66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A66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7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91;&#1085;&#1080;&#1094;&#1080;&#1087;&#1072;&#1083;&#1100;&#1085;&#1099;&#1077;%20&#1074;&#1099;&#1073;&#1086;&#1088;&#1099;\&#1056;&#1072;&#1081;&#1086;&#1085;\&#1056;&#1077;&#1096;&#1077;&#1085;&#1080;&#1103;\&#1055;&#1088;&#1086;&#1077;&#1082;&#1090;&#1099;%20&#1088;&#1077;&#1096;&#1077;&#1085;&#1080;&#1081;\&#1055;&#1083;&#1077;&#1089;&#1082;&#1072;&#1095;&#1077;&#107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Плескачева</Template>
  <TotalTime>155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Председатель</cp:lastModifiedBy>
  <cp:revision>19</cp:revision>
  <cp:lastPrinted>2019-07-18T09:34:00Z</cp:lastPrinted>
  <dcterms:created xsi:type="dcterms:W3CDTF">2018-06-20T14:44:00Z</dcterms:created>
  <dcterms:modified xsi:type="dcterms:W3CDTF">2019-07-18T09:36:00Z</dcterms:modified>
</cp:coreProperties>
</file>