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3F0" w:rsidRPr="006023F0" w:rsidRDefault="006023F0" w:rsidP="006023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6023F0">
        <w:rPr>
          <w:rFonts w:ascii="Times New Roman" w:eastAsia="Times New Roman" w:hAnsi="Times New Roman" w:cs="Times New Roman"/>
          <w:b/>
          <w:sz w:val="28"/>
          <w:szCs w:val="26"/>
        </w:rPr>
        <w:t>ЗАОЗЕРСКАЯ</w:t>
      </w:r>
    </w:p>
    <w:p w:rsidR="006023F0" w:rsidRPr="006023F0" w:rsidRDefault="006023F0" w:rsidP="006023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6023F0">
        <w:rPr>
          <w:rFonts w:ascii="Times New Roman" w:eastAsia="Times New Roman" w:hAnsi="Times New Roman" w:cs="Times New Roman"/>
          <w:b/>
          <w:sz w:val="28"/>
          <w:szCs w:val="26"/>
        </w:rPr>
        <w:t>ТЕРРИТОРИАЛЬНАЯ ИЗБИРАТЕЛЬНАЯ КОМИССИЯ</w:t>
      </w:r>
    </w:p>
    <w:p w:rsidR="006023F0" w:rsidRPr="006023F0" w:rsidRDefault="006023F0" w:rsidP="006023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bookmarkStart w:id="0" w:name="doc_type"/>
      <w:bookmarkEnd w:id="0"/>
    </w:p>
    <w:p w:rsidR="006023F0" w:rsidRPr="006023F0" w:rsidRDefault="006023F0" w:rsidP="006023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6023F0">
        <w:rPr>
          <w:rFonts w:ascii="Times New Roman" w:eastAsia="Times New Roman" w:hAnsi="Times New Roman" w:cs="Times New Roman"/>
          <w:b/>
          <w:sz w:val="28"/>
          <w:szCs w:val="26"/>
        </w:rPr>
        <w:t xml:space="preserve">Р Е Ш Е Н И Е </w:t>
      </w:r>
    </w:p>
    <w:p w:rsidR="006023F0" w:rsidRPr="006023F0" w:rsidRDefault="006023F0" w:rsidP="006023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p w:rsidR="006023F0" w:rsidRPr="006023F0" w:rsidRDefault="00206E0E" w:rsidP="00206E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>21</w:t>
      </w:r>
      <w:r w:rsidR="006023F0" w:rsidRPr="006023F0">
        <w:rPr>
          <w:rFonts w:ascii="Times New Roman" w:eastAsia="Times New Roman" w:hAnsi="Times New Roman" w:cs="Times New Roman"/>
          <w:sz w:val="28"/>
          <w:szCs w:val="26"/>
        </w:rPr>
        <w:t xml:space="preserve"> июня 201</w:t>
      </w:r>
      <w:r w:rsidR="00952915">
        <w:rPr>
          <w:rFonts w:ascii="Times New Roman" w:eastAsia="Times New Roman" w:hAnsi="Times New Roman" w:cs="Times New Roman"/>
          <w:sz w:val="28"/>
          <w:szCs w:val="26"/>
        </w:rPr>
        <w:t>9</w:t>
      </w:r>
      <w:r w:rsidR="006023F0" w:rsidRPr="006023F0">
        <w:rPr>
          <w:rFonts w:ascii="Times New Roman" w:eastAsia="Times New Roman" w:hAnsi="Times New Roman" w:cs="Times New Roman"/>
          <w:sz w:val="28"/>
          <w:szCs w:val="26"/>
        </w:rPr>
        <w:t xml:space="preserve"> года                                                                        </w:t>
      </w:r>
      <w:r w:rsidR="005B0780">
        <w:rPr>
          <w:rFonts w:ascii="Times New Roman" w:eastAsia="Times New Roman" w:hAnsi="Times New Roman" w:cs="Times New Roman"/>
          <w:sz w:val="28"/>
          <w:szCs w:val="26"/>
        </w:rPr>
        <w:t xml:space="preserve">    </w:t>
      </w:r>
      <w:bookmarkStart w:id="1" w:name="_GoBack"/>
      <w:bookmarkEnd w:id="1"/>
      <w:r w:rsidR="006023F0" w:rsidRPr="006023F0">
        <w:rPr>
          <w:rFonts w:ascii="Times New Roman" w:eastAsia="Times New Roman" w:hAnsi="Times New Roman" w:cs="Times New Roman"/>
          <w:sz w:val="28"/>
          <w:szCs w:val="26"/>
        </w:rPr>
        <w:t xml:space="preserve">           № </w:t>
      </w:r>
      <w:r w:rsidR="005B0780">
        <w:rPr>
          <w:rFonts w:ascii="Times New Roman" w:eastAsia="Times New Roman" w:hAnsi="Times New Roman" w:cs="Times New Roman"/>
          <w:sz w:val="28"/>
          <w:szCs w:val="26"/>
        </w:rPr>
        <w:t>62</w:t>
      </w:r>
      <w:r w:rsidR="006023F0" w:rsidRPr="006023F0">
        <w:rPr>
          <w:rFonts w:ascii="Times New Roman" w:eastAsia="Times New Roman" w:hAnsi="Times New Roman" w:cs="Times New Roman"/>
          <w:sz w:val="28"/>
          <w:szCs w:val="26"/>
        </w:rPr>
        <w:t xml:space="preserve"> /</w:t>
      </w:r>
      <w:r w:rsidR="008D459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="005B0780">
        <w:rPr>
          <w:rFonts w:ascii="Times New Roman" w:eastAsia="Times New Roman" w:hAnsi="Times New Roman" w:cs="Times New Roman"/>
          <w:sz w:val="28"/>
          <w:szCs w:val="26"/>
        </w:rPr>
        <w:t>182</w:t>
      </w:r>
    </w:p>
    <w:p w:rsidR="006023F0" w:rsidRPr="006023F0" w:rsidRDefault="006023F0" w:rsidP="006023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6023F0">
        <w:rPr>
          <w:rFonts w:ascii="Times New Roman" w:eastAsia="Times New Roman" w:hAnsi="Times New Roman" w:cs="Times New Roman"/>
          <w:sz w:val="28"/>
          <w:szCs w:val="26"/>
        </w:rPr>
        <w:t>г.Заозерск</w:t>
      </w:r>
      <w:proofErr w:type="spellEnd"/>
      <w:r w:rsidRPr="006023F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:rsidR="00DD000B" w:rsidRDefault="00DD000B" w:rsidP="00175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82762" w:rsidRDefault="00182762" w:rsidP="00175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A5A87" w:rsidRDefault="00175701" w:rsidP="00557289">
      <w:pPr>
        <w:pStyle w:val="a8"/>
        <w:ind w:left="0" w:right="0"/>
      </w:pPr>
      <w:r w:rsidRPr="00EF16FF">
        <w:rPr>
          <w:bCs/>
          <w:szCs w:val="28"/>
        </w:rPr>
        <w:t>Об утверждении Календарного плана мероприятий по подготовке и проведению</w:t>
      </w:r>
      <w:r w:rsidRPr="00B75506">
        <w:rPr>
          <w:bCs/>
          <w:sz w:val="24"/>
          <w:szCs w:val="24"/>
        </w:rPr>
        <w:t xml:space="preserve"> </w:t>
      </w:r>
      <w:r w:rsidR="00EF16FF" w:rsidRPr="00EF16FF">
        <w:rPr>
          <w:szCs w:val="28"/>
        </w:rPr>
        <w:t>выборов депутат</w:t>
      </w:r>
      <w:r w:rsidR="00B668E0">
        <w:rPr>
          <w:szCs w:val="28"/>
        </w:rPr>
        <w:t>ов</w:t>
      </w:r>
      <w:r w:rsidR="00EF16FF" w:rsidRPr="00EF16FF">
        <w:rPr>
          <w:szCs w:val="28"/>
        </w:rPr>
        <w:t xml:space="preserve"> Совета депутатов </w:t>
      </w:r>
      <w:r w:rsidR="00952915">
        <w:rPr>
          <w:szCs w:val="28"/>
        </w:rPr>
        <w:t>ЗАТО</w:t>
      </w:r>
      <w:r w:rsidR="006023F0">
        <w:rPr>
          <w:szCs w:val="28"/>
        </w:rPr>
        <w:t xml:space="preserve"> город Заозерск Мурманской области </w:t>
      </w:r>
      <w:r w:rsidR="00952915">
        <w:rPr>
          <w:szCs w:val="28"/>
        </w:rPr>
        <w:t>шестого</w:t>
      </w:r>
      <w:r w:rsidR="006023F0">
        <w:rPr>
          <w:szCs w:val="28"/>
        </w:rPr>
        <w:t xml:space="preserve"> </w:t>
      </w:r>
      <w:r w:rsidR="006023F0" w:rsidRPr="00A04647">
        <w:rPr>
          <w:szCs w:val="28"/>
        </w:rPr>
        <w:t>созыва</w:t>
      </w:r>
    </w:p>
    <w:p w:rsidR="00182762" w:rsidRDefault="00182762" w:rsidP="00EF16FF">
      <w:pPr>
        <w:spacing w:after="0" w:line="240" w:lineRule="auto"/>
        <w:jc w:val="center"/>
      </w:pPr>
    </w:p>
    <w:p w:rsidR="009A5A87" w:rsidRPr="00456E5A" w:rsidRDefault="00D27215" w:rsidP="005341E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="00B75506" w:rsidRPr="00456E5A">
        <w:rPr>
          <w:rFonts w:ascii="Times New Roman" w:hAnsi="Times New Roman" w:cs="Times New Roman"/>
          <w:sz w:val="28"/>
          <w:szCs w:val="28"/>
        </w:rPr>
        <w:t>статьями 24</w:t>
      </w:r>
      <w:r w:rsidR="00C6644A" w:rsidRPr="00456E5A">
        <w:rPr>
          <w:rFonts w:ascii="Times New Roman" w:hAnsi="Times New Roman" w:cs="Times New Roman"/>
          <w:sz w:val="28"/>
          <w:szCs w:val="28"/>
        </w:rPr>
        <w:t xml:space="preserve"> и</w:t>
      </w:r>
      <w:r w:rsidR="00B75506" w:rsidRPr="00456E5A">
        <w:rPr>
          <w:rFonts w:ascii="Times New Roman" w:hAnsi="Times New Roman" w:cs="Times New Roman"/>
          <w:sz w:val="28"/>
          <w:szCs w:val="28"/>
        </w:rPr>
        <w:t xml:space="preserve"> 26 Федерального закона </w:t>
      </w:r>
      <w:r w:rsidR="00557289" w:rsidRPr="00557289">
        <w:rPr>
          <w:rFonts w:ascii="Times New Roman" w:hAnsi="Times New Roman" w:cs="Times New Roman"/>
          <w:sz w:val="28"/>
          <w:szCs w:val="28"/>
        </w:rPr>
        <w:t xml:space="preserve">от 12.06.2002  № 67-ФЗ </w:t>
      </w:r>
      <w:r w:rsidR="00B75506" w:rsidRPr="00456E5A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6644A" w:rsidRPr="00456E5A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C6644A" w:rsidRPr="00456E5A">
        <w:rPr>
          <w:rFonts w:ascii="Times New Roman" w:hAnsi="Times New Roman" w:cs="Times New Roman"/>
          <w:sz w:val="28"/>
          <w:szCs w:val="28"/>
        </w:rPr>
        <w:t xml:space="preserve"> Избирательной комиссии Мурманской области </w:t>
      </w:r>
      <w:r w:rsidR="006023F0" w:rsidRPr="006023F0">
        <w:rPr>
          <w:rFonts w:ascii="Times New Roman" w:eastAsia="Times New Roman" w:hAnsi="Times New Roman" w:cs="Times New Roman"/>
          <w:sz w:val="28"/>
          <w:szCs w:val="28"/>
        </w:rPr>
        <w:t>от 16.05.2003 № 379 «О возложении полномочий избирательн</w:t>
      </w:r>
      <w:r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6023F0" w:rsidRPr="006023F0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="006023F0" w:rsidRPr="006023F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образований на территориальные избирательные комиссии, сформированные в Мурманской области»</w:t>
      </w:r>
      <w:r w:rsidR="00FC30BF" w:rsidRPr="006023F0">
        <w:rPr>
          <w:rFonts w:ascii="Times New Roman" w:hAnsi="Times New Roman" w:cs="Times New Roman"/>
          <w:sz w:val="28"/>
          <w:szCs w:val="28"/>
        </w:rPr>
        <w:t>,</w:t>
      </w:r>
      <w:r w:rsidR="00436956" w:rsidRPr="00456E5A">
        <w:rPr>
          <w:rFonts w:ascii="Times New Roman" w:hAnsi="Times New Roman" w:cs="Times New Roman"/>
          <w:sz w:val="28"/>
          <w:szCs w:val="28"/>
        </w:rPr>
        <w:t xml:space="preserve"> </w:t>
      </w:r>
      <w:r w:rsidR="00B668E0" w:rsidRPr="00206E0E">
        <w:rPr>
          <w:rFonts w:ascii="Times New Roman" w:hAnsi="Times New Roman" w:cs="Times New Roman"/>
          <w:sz w:val="28"/>
          <w:szCs w:val="28"/>
        </w:rPr>
        <w:t>решени</w:t>
      </w:r>
      <w:r w:rsidRPr="00206E0E">
        <w:rPr>
          <w:rFonts w:ascii="Times New Roman" w:hAnsi="Times New Roman" w:cs="Times New Roman"/>
          <w:sz w:val="28"/>
          <w:szCs w:val="28"/>
        </w:rPr>
        <w:t>ем</w:t>
      </w:r>
      <w:r w:rsidR="00B668E0" w:rsidRPr="00206E0E">
        <w:rPr>
          <w:rFonts w:ascii="Times New Roman" w:hAnsi="Times New Roman" w:cs="Times New Roman"/>
          <w:sz w:val="28"/>
          <w:szCs w:val="28"/>
        </w:rPr>
        <w:t xml:space="preserve"> </w:t>
      </w:r>
      <w:r w:rsidR="00206E0E" w:rsidRPr="00206E0E">
        <w:rPr>
          <w:rFonts w:ascii="Times New Roman" w:hAnsi="Times New Roman" w:cs="Times New Roman"/>
          <w:sz w:val="28"/>
          <w:szCs w:val="28"/>
        </w:rPr>
        <w:t xml:space="preserve">Заозерской ТИК от 20.06.2019 № 61/171 </w:t>
      </w:r>
      <w:r w:rsidR="00B668E0" w:rsidRPr="00206E0E">
        <w:rPr>
          <w:rFonts w:ascii="Times New Roman" w:hAnsi="Times New Roman" w:cs="Times New Roman"/>
          <w:sz w:val="28"/>
          <w:szCs w:val="28"/>
        </w:rPr>
        <w:t>«О назначении выборов депутатов Совета де</w:t>
      </w:r>
      <w:r w:rsidR="007278D8" w:rsidRPr="00206E0E">
        <w:rPr>
          <w:rFonts w:ascii="Times New Roman" w:hAnsi="Times New Roman" w:cs="Times New Roman"/>
          <w:sz w:val="28"/>
          <w:szCs w:val="28"/>
        </w:rPr>
        <w:t>п</w:t>
      </w:r>
      <w:r w:rsidR="00B668E0" w:rsidRPr="00206E0E">
        <w:rPr>
          <w:rFonts w:ascii="Times New Roman" w:hAnsi="Times New Roman" w:cs="Times New Roman"/>
          <w:sz w:val="28"/>
          <w:szCs w:val="28"/>
        </w:rPr>
        <w:t xml:space="preserve">утатов </w:t>
      </w:r>
      <w:r w:rsidR="00206E0E" w:rsidRPr="00206E0E">
        <w:rPr>
          <w:rFonts w:ascii="Times New Roman" w:hAnsi="Times New Roman" w:cs="Times New Roman"/>
          <w:sz w:val="28"/>
          <w:szCs w:val="28"/>
        </w:rPr>
        <w:t>ЗАТО</w:t>
      </w:r>
      <w:r w:rsidR="006023F0" w:rsidRPr="00206E0E">
        <w:rPr>
          <w:rFonts w:ascii="Times New Roman" w:hAnsi="Times New Roman" w:cs="Times New Roman"/>
          <w:sz w:val="28"/>
          <w:szCs w:val="28"/>
        </w:rPr>
        <w:t xml:space="preserve"> город Заозерск Мурманской области </w:t>
      </w:r>
      <w:r w:rsidR="00952915" w:rsidRPr="00206E0E">
        <w:rPr>
          <w:rFonts w:ascii="Times New Roman" w:hAnsi="Times New Roman" w:cs="Times New Roman"/>
          <w:sz w:val="28"/>
          <w:szCs w:val="28"/>
        </w:rPr>
        <w:t>шестого</w:t>
      </w:r>
      <w:r w:rsidR="006023F0" w:rsidRPr="00206E0E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4F0463" w:rsidRPr="00206E0E">
        <w:rPr>
          <w:rFonts w:ascii="Times New Roman" w:hAnsi="Times New Roman" w:cs="Times New Roman"/>
          <w:sz w:val="28"/>
          <w:szCs w:val="28"/>
        </w:rPr>
        <w:t>»</w:t>
      </w:r>
      <w:r w:rsidR="00B668E0" w:rsidRPr="00206E0E">
        <w:rPr>
          <w:rFonts w:ascii="Times New Roman" w:hAnsi="Times New Roman" w:cs="Times New Roman"/>
          <w:sz w:val="28"/>
          <w:szCs w:val="28"/>
        </w:rPr>
        <w:t xml:space="preserve">, </w:t>
      </w:r>
      <w:r w:rsidR="006023F0">
        <w:rPr>
          <w:rFonts w:ascii="Times New Roman" w:hAnsi="Times New Roman" w:cs="Times New Roman"/>
          <w:sz w:val="28"/>
          <w:szCs w:val="28"/>
        </w:rPr>
        <w:t>Заозерс</w:t>
      </w:r>
      <w:r w:rsidR="009A5A87" w:rsidRPr="00456E5A">
        <w:rPr>
          <w:rFonts w:ascii="Times New Roman" w:eastAsia="Times New Roman" w:hAnsi="Times New Roman" w:cs="Times New Roman"/>
          <w:bCs/>
          <w:sz w:val="28"/>
          <w:szCs w:val="28"/>
        </w:rPr>
        <w:t xml:space="preserve">кая территориальная избирательная комиссия </w:t>
      </w:r>
      <w:r w:rsidR="009A5A87" w:rsidRPr="00456E5A">
        <w:rPr>
          <w:rFonts w:ascii="Times New Roman" w:eastAsia="Times New Roman" w:hAnsi="Times New Roman" w:cs="Times New Roman"/>
          <w:b/>
          <w:sz w:val="28"/>
          <w:szCs w:val="28"/>
        </w:rPr>
        <w:t>решила:</w:t>
      </w:r>
    </w:p>
    <w:p w:rsidR="00182762" w:rsidRPr="00557289" w:rsidRDefault="00317FD6" w:rsidP="00557289">
      <w:pPr>
        <w:pStyle w:val="a7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289">
        <w:rPr>
          <w:rFonts w:ascii="Times New Roman" w:hAnsi="Times New Roman" w:cs="Times New Roman"/>
          <w:b/>
          <w:sz w:val="28"/>
          <w:szCs w:val="28"/>
        </w:rPr>
        <w:t>Утвердить</w:t>
      </w:r>
      <w:r w:rsidRPr="00557289">
        <w:rPr>
          <w:rFonts w:ascii="Times New Roman" w:hAnsi="Times New Roman" w:cs="Times New Roman"/>
          <w:sz w:val="28"/>
          <w:szCs w:val="28"/>
        </w:rPr>
        <w:t xml:space="preserve"> Календарный план мероприятий по подготовке и проведению выборов депутат</w:t>
      </w:r>
      <w:r w:rsidR="00456E5A" w:rsidRPr="00557289">
        <w:rPr>
          <w:rFonts w:ascii="Times New Roman" w:hAnsi="Times New Roman" w:cs="Times New Roman"/>
          <w:sz w:val="28"/>
          <w:szCs w:val="28"/>
        </w:rPr>
        <w:t>о</w:t>
      </w:r>
      <w:r w:rsidRPr="00557289">
        <w:rPr>
          <w:rFonts w:ascii="Times New Roman" w:hAnsi="Times New Roman" w:cs="Times New Roman"/>
          <w:sz w:val="28"/>
          <w:szCs w:val="28"/>
        </w:rPr>
        <w:t xml:space="preserve">в </w:t>
      </w:r>
      <w:r w:rsidR="00C3540F" w:rsidRPr="00557289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952915">
        <w:rPr>
          <w:rFonts w:ascii="Times New Roman" w:hAnsi="Times New Roman" w:cs="Times New Roman"/>
          <w:sz w:val="28"/>
          <w:szCs w:val="28"/>
        </w:rPr>
        <w:t>ЗАТО</w:t>
      </w:r>
      <w:r w:rsidR="006023F0" w:rsidRPr="00557289">
        <w:rPr>
          <w:rFonts w:ascii="Times New Roman" w:hAnsi="Times New Roman" w:cs="Times New Roman"/>
          <w:sz w:val="28"/>
          <w:szCs w:val="28"/>
        </w:rPr>
        <w:t xml:space="preserve"> город Заозерск Мурманской области </w:t>
      </w:r>
      <w:r w:rsidR="00952915">
        <w:rPr>
          <w:rFonts w:ascii="Times New Roman" w:hAnsi="Times New Roman" w:cs="Times New Roman"/>
          <w:sz w:val="28"/>
          <w:szCs w:val="28"/>
        </w:rPr>
        <w:t>шестого</w:t>
      </w:r>
      <w:r w:rsidR="006023F0" w:rsidRPr="00557289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D27215" w:rsidRPr="00557289">
        <w:rPr>
          <w:rFonts w:ascii="Times New Roman" w:hAnsi="Times New Roman" w:cs="Times New Roman"/>
          <w:sz w:val="28"/>
          <w:szCs w:val="28"/>
        </w:rPr>
        <w:t xml:space="preserve"> </w:t>
      </w:r>
      <w:r w:rsidRPr="00557289">
        <w:rPr>
          <w:rFonts w:ascii="Times New Roman" w:hAnsi="Times New Roman" w:cs="Times New Roman"/>
          <w:sz w:val="28"/>
          <w:szCs w:val="28"/>
        </w:rPr>
        <w:t>(</w:t>
      </w:r>
      <w:r w:rsidR="00405F3D" w:rsidRPr="00557289">
        <w:rPr>
          <w:rFonts w:ascii="Times New Roman" w:hAnsi="Times New Roman" w:cs="Times New Roman"/>
          <w:sz w:val="28"/>
          <w:szCs w:val="28"/>
        </w:rPr>
        <w:t>прилагается</w:t>
      </w:r>
      <w:r w:rsidRPr="00557289">
        <w:rPr>
          <w:rFonts w:ascii="Times New Roman" w:hAnsi="Times New Roman" w:cs="Times New Roman"/>
          <w:sz w:val="28"/>
          <w:szCs w:val="28"/>
        </w:rPr>
        <w:t>)</w:t>
      </w:r>
      <w:r w:rsidR="00182762" w:rsidRPr="00557289">
        <w:rPr>
          <w:rFonts w:ascii="Times New Roman" w:hAnsi="Times New Roman" w:cs="Times New Roman"/>
          <w:sz w:val="28"/>
          <w:szCs w:val="28"/>
        </w:rPr>
        <w:t>.</w:t>
      </w:r>
    </w:p>
    <w:p w:rsidR="00557289" w:rsidRDefault="00456E5A" w:rsidP="00206E0E">
      <w:pPr>
        <w:pStyle w:val="a7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289">
        <w:rPr>
          <w:rFonts w:ascii="Times New Roman" w:hAnsi="Times New Roman" w:cs="Times New Roman"/>
          <w:b/>
          <w:sz w:val="28"/>
          <w:szCs w:val="28"/>
        </w:rPr>
        <w:t xml:space="preserve">Разместить </w:t>
      </w:r>
      <w:r w:rsidRPr="00557289">
        <w:rPr>
          <w:rFonts w:ascii="Times New Roman" w:hAnsi="Times New Roman" w:cs="Times New Roman"/>
          <w:sz w:val="28"/>
          <w:szCs w:val="28"/>
        </w:rPr>
        <w:t>настоящее решение</w:t>
      </w:r>
      <w:r w:rsidR="008E4B6A" w:rsidRPr="008E4B6A">
        <w:rPr>
          <w:bCs/>
          <w:sz w:val="28"/>
          <w:szCs w:val="28"/>
        </w:rPr>
        <w:t xml:space="preserve"> </w:t>
      </w:r>
      <w:r w:rsidR="008E4B6A" w:rsidRPr="008E4B6A">
        <w:rPr>
          <w:rFonts w:ascii="Times New Roman" w:hAnsi="Times New Roman" w:cs="Times New Roman"/>
          <w:bCs/>
          <w:sz w:val="28"/>
          <w:szCs w:val="28"/>
        </w:rPr>
        <w:t xml:space="preserve">в общедоступном месте на информационном стенде в здании Администрации ЗАТО город Заозерск Мурманской </w:t>
      </w:r>
      <w:r w:rsidR="008E4B6A" w:rsidRPr="007865D5">
        <w:rPr>
          <w:rFonts w:ascii="Times New Roman" w:hAnsi="Times New Roman" w:cs="Times New Roman"/>
          <w:bCs/>
          <w:sz w:val="28"/>
          <w:szCs w:val="28"/>
        </w:rPr>
        <w:t>области</w:t>
      </w:r>
      <w:r w:rsidRPr="007865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65D5" w:rsidRPr="007865D5">
        <w:rPr>
          <w:rFonts w:ascii="Times New Roman" w:hAnsi="Times New Roman" w:cs="Times New Roman"/>
          <w:bCs/>
          <w:sz w:val="28"/>
          <w:szCs w:val="28"/>
        </w:rPr>
        <w:t>и</w:t>
      </w:r>
      <w:r w:rsidR="007865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23F0" w:rsidRPr="00557289">
        <w:rPr>
          <w:rFonts w:ascii="Times New Roman" w:hAnsi="Times New Roman" w:cs="Times New Roman"/>
          <w:sz w:val="28"/>
          <w:szCs w:val="28"/>
        </w:rPr>
        <w:t xml:space="preserve"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</w:t>
      </w:r>
      <w:r w:rsidR="00952915">
        <w:rPr>
          <w:rFonts w:ascii="Times New Roman" w:hAnsi="Times New Roman" w:cs="Times New Roman"/>
          <w:sz w:val="28"/>
          <w:szCs w:val="28"/>
        </w:rPr>
        <w:t>«</w:t>
      </w:r>
      <w:r w:rsidR="006023F0" w:rsidRPr="00557289">
        <w:rPr>
          <w:rFonts w:ascii="Times New Roman" w:hAnsi="Times New Roman" w:cs="Times New Roman"/>
          <w:sz w:val="28"/>
          <w:szCs w:val="28"/>
        </w:rPr>
        <w:t>Интернет</w:t>
      </w:r>
      <w:r w:rsidR="00952915">
        <w:rPr>
          <w:rFonts w:ascii="Times New Roman" w:hAnsi="Times New Roman" w:cs="Times New Roman"/>
          <w:sz w:val="28"/>
          <w:szCs w:val="28"/>
        </w:rPr>
        <w:t>»</w:t>
      </w:r>
      <w:r w:rsidR="006023F0" w:rsidRPr="00557289">
        <w:rPr>
          <w:rFonts w:ascii="Times New Roman" w:hAnsi="Times New Roman" w:cs="Times New Roman"/>
          <w:sz w:val="28"/>
          <w:szCs w:val="28"/>
        </w:rPr>
        <w:t>.</w:t>
      </w:r>
    </w:p>
    <w:p w:rsidR="00182762" w:rsidRPr="00557289" w:rsidRDefault="00182762" w:rsidP="00206E0E">
      <w:pPr>
        <w:pStyle w:val="a7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289">
        <w:rPr>
          <w:rFonts w:ascii="Times New Roman" w:hAnsi="Times New Roman" w:cs="Times New Roman"/>
          <w:b/>
          <w:sz w:val="28"/>
          <w:szCs w:val="28"/>
        </w:rPr>
        <w:t xml:space="preserve">Направить </w:t>
      </w:r>
      <w:r w:rsidRPr="00557289">
        <w:rPr>
          <w:rFonts w:ascii="Times New Roman" w:hAnsi="Times New Roman" w:cs="Times New Roman"/>
          <w:sz w:val="28"/>
          <w:szCs w:val="28"/>
        </w:rPr>
        <w:t>настоящий</w:t>
      </w:r>
      <w:r w:rsidRPr="005572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7289">
        <w:rPr>
          <w:rFonts w:ascii="Times New Roman" w:hAnsi="Times New Roman" w:cs="Times New Roman"/>
          <w:sz w:val="28"/>
          <w:szCs w:val="28"/>
        </w:rPr>
        <w:t xml:space="preserve">Календарный план в Совет депутатов ЗАТО </w:t>
      </w:r>
      <w:proofErr w:type="spellStart"/>
      <w:r w:rsidRPr="00557289">
        <w:rPr>
          <w:rFonts w:ascii="Times New Roman" w:hAnsi="Times New Roman" w:cs="Times New Roman"/>
          <w:sz w:val="28"/>
          <w:szCs w:val="28"/>
        </w:rPr>
        <w:t>г.Заозерск</w:t>
      </w:r>
      <w:proofErr w:type="spellEnd"/>
      <w:r w:rsidRPr="00557289">
        <w:rPr>
          <w:rFonts w:ascii="Times New Roman" w:hAnsi="Times New Roman" w:cs="Times New Roman"/>
          <w:sz w:val="28"/>
          <w:szCs w:val="28"/>
        </w:rPr>
        <w:t xml:space="preserve"> Мурманской области и администрацию ЗАТО город Заозерск Мурманской области. </w:t>
      </w:r>
    </w:p>
    <w:p w:rsidR="00557289" w:rsidRDefault="00557289" w:rsidP="00602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915" w:rsidRDefault="00952915" w:rsidP="00602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3F0" w:rsidRPr="006023F0" w:rsidRDefault="006023F0" w:rsidP="00602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3F0">
        <w:rPr>
          <w:rFonts w:ascii="Times New Roman" w:hAnsi="Times New Roman" w:cs="Times New Roman"/>
          <w:sz w:val="28"/>
          <w:szCs w:val="28"/>
        </w:rPr>
        <w:t>Председатель Заозерской</w:t>
      </w:r>
    </w:p>
    <w:p w:rsidR="006023F0" w:rsidRPr="006023F0" w:rsidRDefault="006023F0" w:rsidP="00602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3F0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6023F0">
        <w:rPr>
          <w:rFonts w:ascii="Times New Roman" w:hAnsi="Times New Roman" w:cs="Times New Roman"/>
          <w:sz w:val="28"/>
          <w:szCs w:val="28"/>
        </w:rPr>
        <w:tab/>
      </w:r>
      <w:r w:rsidRPr="006023F0">
        <w:rPr>
          <w:rFonts w:ascii="Times New Roman" w:hAnsi="Times New Roman" w:cs="Times New Roman"/>
          <w:sz w:val="28"/>
          <w:szCs w:val="28"/>
        </w:rPr>
        <w:tab/>
      </w:r>
      <w:r w:rsidRPr="006023F0">
        <w:rPr>
          <w:rFonts w:ascii="Times New Roman" w:hAnsi="Times New Roman" w:cs="Times New Roman"/>
          <w:sz w:val="28"/>
          <w:szCs w:val="28"/>
        </w:rPr>
        <w:tab/>
        <w:t xml:space="preserve">Н.В. </w:t>
      </w:r>
      <w:proofErr w:type="spellStart"/>
      <w:r w:rsidRPr="006023F0">
        <w:rPr>
          <w:rFonts w:ascii="Times New Roman" w:hAnsi="Times New Roman" w:cs="Times New Roman"/>
          <w:sz w:val="28"/>
          <w:szCs w:val="28"/>
        </w:rPr>
        <w:t>Шатная</w:t>
      </w:r>
      <w:proofErr w:type="spellEnd"/>
    </w:p>
    <w:p w:rsidR="006023F0" w:rsidRPr="006023F0" w:rsidRDefault="006023F0" w:rsidP="00602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3F0" w:rsidRPr="006023F0" w:rsidRDefault="006023F0" w:rsidP="00602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3F0">
        <w:rPr>
          <w:rFonts w:ascii="Times New Roman" w:hAnsi="Times New Roman" w:cs="Times New Roman"/>
          <w:sz w:val="28"/>
          <w:szCs w:val="28"/>
        </w:rPr>
        <w:t>Секретарь Заозерской</w:t>
      </w:r>
    </w:p>
    <w:p w:rsidR="00EB6EC5" w:rsidRPr="00B05918" w:rsidRDefault="006023F0" w:rsidP="00602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3F0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6023F0">
        <w:rPr>
          <w:rFonts w:ascii="Times New Roman" w:hAnsi="Times New Roman" w:cs="Times New Roman"/>
          <w:sz w:val="28"/>
          <w:szCs w:val="28"/>
        </w:rPr>
        <w:tab/>
      </w:r>
      <w:r w:rsidRPr="006023F0">
        <w:rPr>
          <w:rFonts w:ascii="Times New Roman" w:hAnsi="Times New Roman" w:cs="Times New Roman"/>
          <w:sz w:val="28"/>
          <w:szCs w:val="28"/>
        </w:rPr>
        <w:tab/>
      </w:r>
      <w:r w:rsidRPr="006023F0">
        <w:rPr>
          <w:rFonts w:ascii="Times New Roman" w:hAnsi="Times New Roman" w:cs="Times New Roman"/>
          <w:sz w:val="28"/>
          <w:szCs w:val="28"/>
        </w:rPr>
        <w:tab/>
        <w:t>Н.</w:t>
      </w:r>
      <w:r w:rsidR="008D459C">
        <w:rPr>
          <w:rFonts w:ascii="Times New Roman" w:hAnsi="Times New Roman" w:cs="Times New Roman"/>
          <w:sz w:val="28"/>
          <w:szCs w:val="28"/>
        </w:rPr>
        <w:t>В</w:t>
      </w:r>
      <w:r w:rsidRPr="006023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23F0">
        <w:rPr>
          <w:rFonts w:ascii="Times New Roman" w:hAnsi="Times New Roman" w:cs="Times New Roman"/>
          <w:sz w:val="28"/>
          <w:szCs w:val="28"/>
        </w:rPr>
        <w:t>Дорощенкова</w:t>
      </w:r>
      <w:proofErr w:type="spellEnd"/>
      <w:r w:rsidRPr="006023F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B6EC5" w:rsidRPr="00B05918" w:rsidSect="00877671">
      <w:pgSz w:w="11906" w:h="16838"/>
      <w:pgMar w:top="709" w:right="566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22478"/>
    <w:multiLevelType w:val="hybridMultilevel"/>
    <w:tmpl w:val="6D0CE1E6"/>
    <w:lvl w:ilvl="0" w:tplc="A3E8881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 w15:restartNumberingAfterBreak="0">
    <w:nsid w:val="0DA22E02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79305ED"/>
    <w:multiLevelType w:val="hybridMultilevel"/>
    <w:tmpl w:val="0E123074"/>
    <w:lvl w:ilvl="0" w:tplc="A3E88812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D72AD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43F11A1"/>
    <w:multiLevelType w:val="hybridMultilevel"/>
    <w:tmpl w:val="0174024A"/>
    <w:lvl w:ilvl="0" w:tplc="F1AE56A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50C11B0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</w:abstractNum>
  <w:abstractNum w:abstractNumId="7" w15:restartNumberingAfterBreak="0">
    <w:nsid w:val="4B0B21B7"/>
    <w:multiLevelType w:val="hybridMultilevel"/>
    <w:tmpl w:val="A1BC5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C649E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74DE4228"/>
    <w:multiLevelType w:val="hybridMultilevel"/>
    <w:tmpl w:val="38128B06"/>
    <w:lvl w:ilvl="0" w:tplc="044E631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5B6066C"/>
    <w:multiLevelType w:val="hybridMultilevel"/>
    <w:tmpl w:val="863658EA"/>
    <w:lvl w:ilvl="0" w:tplc="4782D9B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1" w15:restartNumberingAfterBreak="0">
    <w:nsid w:val="7B676160"/>
    <w:multiLevelType w:val="hybridMultilevel"/>
    <w:tmpl w:val="0174024A"/>
    <w:lvl w:ilvl="0" w:tplc="F1AE56A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"/>
  </w:num>
  <w:num w:numId="5">
    <w:abstractNumId w:val="3"/>
  </w:num>
  <w:num w:numId="6">
    <w:abstractNumId w:val="8"/>
  </w:num>
  <w:num w:numId="7">
    <w:abstractNumId w:val="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C69"/>
    <w:rsid w:val="00040567"/>
    <w:rsid w:val="0004687E"/>
    <w:rsid w:val="0007480B"/>
    <w:rsid w:val="000804A4"/>
    <w:rsid w:val="00084572"/>
    <w:rsid w:val="00084A69"/>
    <w:rsid w:val="000C6C03"/>
    <w:rsid w:val="000D49E4"/>
    <w:rsid w:val="001219C7"/>
    <w:rsid w:val="00123060"/>
    <w:rsid w:val="001326F3"/>
    <w:rsid w:val="00155C4B"/>
    <w:rsid w:val="001615B2"/>
    <w:rsid w:val="00175701"/>
    <w:rsid w:val="00182762"/>
    <w:rsid w:val="001D473B"/>
    <w:rsid w:val="001E45F6"/>
    <w:rsid w:val="00206E0E"/>
    <w:rsid w:val="0025522C"/>
    <w:rsid w:val="00265953"/>
    <w:rsid w:val="00270F96"/>
    <w:rsid w:val="002878A1"/>
    <w:rsid w:val="00294BE4"/>
    <w:rsid w:val="002C72FE"/>
    <w:rsid w:val="00317EFD"/>
    <w:rsid w:val="00317FD6"/>
    <w:rsid w:val="003200B1"/>
    <w:rsid w:val="003233A1"/>
    <w:rsid w:val="00377A2D"/>
    <w:rsid w:val="003A0D5A"/>
    <w:rsid w:val="003D6889"/>
    <w:rsid w:val="003E7731"/>
    <w:rsid w:val="00405F3D"/>
    <w:rsid w:val="004062EA"/>
    <w:rsid w:val="0041036A"/>
    <w:rsid w:val="004355B6"/>
    <w:rsid w:val="00436956"/>
    <w:rsid w:val="00445142"/>
    <w:rsid w:val="00456E5A"/>
    <w:rsid w:val="004B0DD2"/>
    <w:rsid w:val="004F0463"/>
    <w:rsid w:val="004F4755"/>
    <w:rsid w:val="005227E1"/>
    <w:rsid w:val="005341ED"/>
    <w:rsid w:val="00557289"/>
    <w:rsid w:val="00570298"/>
    <w:rsid w:val="005A2D92"/>
    <w:rsid w:val="005B0780"/>
    <w:rsid w:val="005C246E"/>
    <w:rsid w:val="005E6890"/>
    <w:rsid w:val="006023F0"/>
    <w:rsid w:val="00610207"/>
    <w:rsid w:val="00610A8E"/>
    <w:rsid w:val="0062399B"/>
    <w:rsid w:val="00633ACD"/>
    <w:rsid w:val="006502F1"/>
    <w:rsid w:val="006514CC"/>
    <w:rsid w:val="006557FF"/>
    <w:rsid w:val="00661A04"/>
    <w:rsid w:val="006666CD"/>
    <w:rsid w:val="00677962"/>
    <w:rsid w:val="006810FA"/>
    <w:rsid w:val="006C7458"/>
    <w:rsid w:val="007004F8"/>
    <w:rsid w:val="00702BB0"/>
    <w:rsid w:val="00704D7F"/>
    <w:rsid w:val="007069BC"/>
    <w:rsid w:val="007278D8"/>
    <w:rsid w:val="00732417"/>
    <w:rsid w:val="0076091D"/>
    <w:rsid w:val="00781F05"/>
    <w:rsid w:val="007865D5"/>
    <w:rsid w:val="007B2F63"/>
    <w:rsid w:val="007B7D6B"/>
    <w:rsid w:val="007C57BB"/>
    <w:rsid w:val="007D3ADB"/>
    <w:rsid w:val="007F3125"/>
    <w:rsid w:val="008307CA"/>
    <w:rsid w:val="00873DC8"/>
    <w:rsid w:val="00877671"/>
    <w:rsid w:val="00893142"/>
    <w:rsid w:val="0089576F"/>
    <w:rsid w:val="008B198C"/>
    <w:rsid w:val="008D459C"/>
    <w:rsid w:val="008E4B6A"/>
    <w:rsid w:val="0090721E"/>
    <w:rsid w:val="00935BBF"/>
    <w:rsid w:val="00945C9D"/>
    <w:rsid w:val="00952915"/>
    <w:rsid w:val="00953934"/>
    <w:rsid w:val="00956E7E"/>
    <w:rsid w:val="0096184B"/>
    <w:rsid w:val="0096785D"/>
    <w:rsid w:val="009A5A87"/>
    <w:rsid w:val="009C148E"/>
    <w:rsid w:val="009E5AD2"/>
    <w:rsid w:val="009F6110"/>
    <w:rsid w:val="00A219F8"/>
    <w:rsid w:val="00A308FF"/>
    <w:rsid w:val="00A33594"/>
    <w:rsid w:val="00A66B7C"/>
    <w:rsid w:val="00AC2E98"/>
    <w:rsid w:val="00AD299E"/>
    <w:rsid w:val="00AD54DF"/>
    <w:rsid w:val="00B03C43"/>
    <w:rsid w:val="00B03D94"/>
    <w:rsid w:val="00B05918"/>
    <w:rsid w:val="00B126D6"/>
    <w:rsid w:val="00B27687"/>
    <w:rsid w:val="00B668E0"/>
    <w:rsid w:val="00B75506"/>
    <w:rsid w:val="00B959BD"/>
    <w:rsid w:val="00C00F4D"/>
    <w:rsid w:val="00C3540F"/>
    <w:rsid w:val="00C40067"/>
    <w:rsid w:val="00C452A6"/>
    <w:rsid w:val="00C46E15"/>
    <w:rsid w:val="00C63935"/>
    <w:rsid w:val="00C6644A"/>
    <w:rsid w:val="00CA6E38"/>
    <w:rsid w:val="00CD4167"/>
    <w:rsid w:val="00D138DE"/>
    <w:rsid w:val="00D27215"/>
    <w:rsid w:val="00D603CE"/>
    <w:rsid w:val="00D877FD"/>
    <w:rsid w:val="00D90931"/>
    <w:rsid w:val="00D94656"/>
    <w:rsid w:val="00DB3397"/>
    <w:rsid w:val="00DB482A"/>
    <w:rsid w:val="00DD000B"/>
    <w:rsid w:val="00DD1A7A"/>
    <w:rsid w:val="00E5194F"/>
    <w:rsid w:val="00E53517"/>
    <w:rsid w:val="00EA394B"/>
    <w:rsid w:val="00EB6EC5"/>
    <w:rsid w:val="00ED04A3"/>
    <w:rsid w:val="00EE469B"/>
    <w:rsid w:val="00EF16FF"/>
    <w:rsid w:val="00EF5DA5"/>
    <w:rsid w:val="00F03746"/>
    <w:rsid w:val="00F14453"/>
    <w:rsid w:val="00F2179E"/>
    <w:rsid w:val="00F40FFF"/>
    <w:rsid w:val="00F42C69"/>
    <w:rsid w:val="00F42F6E"/>
    <w:rsid w:val="00FB3C8A"/>
    <w:rsid w:val="00FB663F"/>
    <w:rsid w:val="00FB672C"/>
    <w:rsid w:val="00FC1001"/>
    <w:rsid w:val="00FC30BF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F593D"/>
  <w15:docId w15:val="{A4096C2E-BC7C-4B7A-B35C-BF432A3F1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52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25522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873DC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5522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4-15">
    <w:name w:val="14-15"/>
    <w:basedOn w:val="a"/>
    <w:rsid w:val="002552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4">
    <w:name w:val="Загл.14"/>
    <w:basedOn w:val="a"/>
    <w:rsid w:val="0025522C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customStyle="1" w:styleId="a3">
    <w:name w:val="Образец"/>
    <w:basedOn w:val="1"/>
    <w:rsid w:val="0025522C"/>
    <w:pPr>
      <w:keepLines w:val="0"/>
      <w:spacing w:before="0" w:after="240" w:line="240" w:lineRule="auto"/>
      <w:ind w:firstLine="720"/>
      <w:jc w:val="right"/>
    </w:pPr>
    <w:rPr>
      <w:rFonts w:ascii="Times New Roman" w:eastAsia="Times New Roman" w:hAnsi="Times New Roman" w:cs="Times New Roman"/>
      <w:b w:val="0"/>
      <w:color w:val="auto"/>
      <w:sz w:val="20"/>
    </w:rPr>
  </w:style>
  <w:style w:type="character" w:customStyle="1" w:styleId="10">
    <w:name w:val="Заголовок 1 Знак"/>
    <w:basedOn w:val="a0"/>
    <w:link w:val="1"/>
    <w:uiPriority w:val="9"/>
    <w:rsid w:val="002552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6514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rsid w:val="00B03D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B03D94"/>
    <w:rPr>
      <w:rFonts w:ascii="Times New Roman" w:eastAsia="Times New Roman" w:hAnsi="Times New Roman" w:cs="Times New Roman"/>
      <w:b/>
      <w:sz w:val="28"/>
      <w:szCs w:val="20"/>
    </w:rPr>
  </w:style>
  <w:style w:type="paragraph" w:styleId="a7">
    <w:name w:val="List Paragraph"/>
    <w:basedOn w:val="a"/>
    <w:uiPriority w:val="34"/>
    <w:qFormat/>
    <w:rsid w:val="00953934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873DC8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"/>
    <w:basedOn w:val="a"/>
    <w:next w:val="a"/>
    <w:rsid w:val="00570298"/>
    <w:pPr>
      <w:keepNext/>
      <w:spacing w:before="240" w:after="60" w:line="240" w:lineRule="auto"/>
    </w:pPr>
    <w:rPr>
      <w:rFonts w:ascii="Arial" w:eastAsia="Times New Roman" w:hAnsi="Arial" w:cs="Times New Roman"/>
      <w:b/>
      <w:kern w:val="28"/>
      <w:sz w:val="28"/>
      <w:szCs w:val="20"/>
    </w:rPr>
  </w:style>
  <w:style w:type="paragraph" w:styleId="a8">
    <w:name w:val="Block Text"/>
    <w:basedOn w:val="a"/>
    <w:uiPriority w:val="99"/>
    <w:rsid w:val="00570298"/>
    <w:pPr>
      <w:spacing w:after="0" w:line="240" w:lineRule="auto"/>
      <w:ind w:left="1134" w:right="1132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4-1">
    <w:name w:val="Текст 14-1"/>
    <w:aliases w:val="5"/>
    <w:basedOn w:val="a"/>
    <w:rsid w:val="00EB6EC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0">
    <w:name w:val="текст14-15"/>
    <w:basedOn w:val="a"/>
    <w:rsid w:val="00EB6EC5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">
    <w:name w:val="Основной текст с отступом 21"/>
    <w:basedOn w:val="a"/>
    <w:rsid w:val="00EB6EC5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9">
    <w:name w:val="No Spacing"/>
    <w:uiPriority w:val="99"/>
    <w:qFormat/>
    <w:rsid w:val="00602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182762"/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8D4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D45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91;&#1085;&#1080;&#1094;&#1080;&#1087;&#1072;&#1083;&#1100;&#1085;&#1099;&#1077;%20&#1074;&#1099;&#1073;&#1086;&#1088;&#1099;\&#1056;&#1072;&#1081;&#1086;&#1085;\&#1056;&#1077;&#1096;&#1077;&#1085;&#1080;&#1103;\&#1055;&#1088;&#1086;&#1077;&#1082;&#1090;&#1099;%20&#1088;&#1077;&#1096;&#1077;&#1085;&#1080;&#1081;\&#1055;&#1083;&#1077;&#1089;&#1082;&#1072;&#1095;&#1077;&#107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Плескачева</Template>
  <TotalTime>52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Председатель</cp:lastModifiedBy>
  <cp:revision>14</cp:revision>
  <cp:lastPrinted>2019-06-20T10:52:00Z</cp:lastPrinted>
  <dcterms:created xsi:type="dcterms:W3CDTF">2018-06-15T07:09:00Z</dcterms:created>
  <dcterms:modified xsi:type="dcterms:W3CDTF">2019-06-20T10:53:00Z</dcterms:modified>
</cp:coreProperties>
</file>