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>ДОКЛАД</w:t>
      </w:r>
    </w:p>
    <w:p w:rsidR="008F25C7" w:rsidRPr="00C83BF1" w:rsidRDefault="003D17BB" w:rsidP="00F45FB8">
      <w:pPr>
        <w:pStyle w:val="affe"/>
        <w:jc w:val="center"/>
        <w:rPr>
          <w:b/>
        </w:rPr>
      </w:pPr>
      <w:r>
        <w:rPr>
          <w:b/>
        </w:rPr>
        <w:t xml:space="preserve">по обобщению </w:t>
      </w:r>
      <w:r w:rsidR="00F45FB8" w:rsidRPr="00C83BF1">
        <w:rPr>
          <w:b/>
        </w:rPr>
        <w:t>правоприменительной практик</w:t>
      </w:r>
      <w:r>
        <w:rPr>
          <w:b/>
        </w:rPr>
        <w:t>и</w:t>
      </w:r>
      <w:r w:rsidR="00F45FB8" w:rsidRPr="00C83BF1">
        <w:rPr>
          <w:b/>
        </w:rPr>
        <w:t xml:space="preserve"> при осуществлении муниципального контроля сфере благоустройства </w:t>
      </w:r>
      <w:r w:rsidR="008F25C7" w:rsidRPr="00C83BF1">
        <w:rPr>
          <w:b/>
        </w:rPr>
        <w:t xml:space="preserve">на территории </w:t>
      </w:r>
      <w:r w:rsidR="0028361B" w:rsidRPr="00C83BF1">
        <w:rPr>
          <w:b/>
        </w:rPr>
        <w:t xml:space="preserve"> муниципального </w:t>
      </w:r>
      <w:proofErr w:type="gramStart"/>
      <w:r w:rsidR="0028361B" w:rsidRPr="00C83BF1">
        <w:rPr>
          <w:b/>
        </w:rPr>
        <w:t>образования</w:t>
      </w:r>
      <w:proofErr w:type="gramEnd"/>
      <w:r w:rsidR="0028361B" w:rsidRPr="00C83BF1">
        <w:rPr>
          <w:b/>
        </w:rPr>
        <w:t xml:space="preserve"> З</w:t>
      </w:r>
      <w:r w:rsidR="008F25C7" w:rsidRPr="00C83BF1">
        <w:rPr>
          <w:b/>
        </w:rPr>
        <w:t>АТО город Заозерск</w:t>
      </w:r>
    </w:p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 за 202</w:t>
      </w:r>
      <w:r w:rsidR="003D17BB">
        <w:rPr>
          <w:b/>
        </w:rPr>
        <w:t>4</w:t>
      </w:r>
      <w:r w:rsidRPr="00C83BF1">
        <w:rPr>
          <w:b/>
        </w:rPr>
        <w:t xml:space="preserve"> год</w:t>
      </w:r>
    </w:p>
    <w:p w:rsidR="00F45FB8" w:rsidRPr="00C83BF1" w:rsidRDefault="00F45FB8" w:rsidP="00F45FB8">
      <w:pPr>
        <w:pStyle w:val="affe"/>
      </w:pPr>
    </w:p>
    <w:p w:rsidR="005D0717" w:rsidRPr="00C83BF1" w:rsidRDefault="005D0717" w:rsidP="005D0717">
      <w:pPr>
        <w:ind w:firstLine="709"/>
        <w:jc w:val="both"/>
        <w:rPr>
          <w:sz w:val="24"/>
          <w:szCs w:val="24"/>
          <w:lang w:eastAsia="ru-RU"/>
        </w:rPr>
      </w:pPr>
      <w:proofErr w:type="gramStart"/>
      <w:r w:rsidRPr="00C83BF1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C83BF1">
        <w:rPr>
          <w:sz w:val="24"/>
          <w:szCs w:val="24"/>
        </w:rPr>
        <w:t xml:space="preserve"> </w:t>
      </w:r>
      <w:r w:rsidRPr="00C83BF1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C83BF1">
        <w:rPr>
          <w:sz w:val="24"/>
          <w:szCs w:val="24"/>
          <w:lang w:eastAsia="ru-RU"/>
        </w:rPr>
        <w:t xml:space="preserve"> </w:t>
      </w:r>
      <w:r w:rsidRPr="00C83BF1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  <w:proofErr w:type="gramEnd"/>
    </w:p>
    <w:p w:rsidR="005D0717" w:rsidRPr="00C83BF1" w:rsidRDefault="008F4A31" w:rsidP="005D0717">
      <w:pPr>
        <w:ind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 xml:space="preserve">1. </w:t>
      </w:r>
      <w:r w:rsidR="005D0717" w:rsidRPr="00C83BF1">
        <w:rPr>
          <w:sz w:val="24"/>
          <w:szCs w:val="24"/>
          <w:lang w:eastAsia="ru-RU"/>
        </w:rPr>
        <w:t>Муниципальный контроль в сфере благоустройства на территории муниципального образования осуществлялся на основании следующих нормативных правовых актов</w:t>
      </w:r>
      <w:r w:rsidR="00DE2A59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C83BF1">
        <w:rPr>
          <w:sz w:val="24"/>
          <w:szCs w:val="24"/>
          <w:lang w:eastAsia="ru-RU"/>
        </w:rPr>
        <w:t xml:space="preserve">: 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  <w:lang w:eastAsia="zh-CN"/>
        </w:rPr>
      </w:pPr>
      <w:r w:rsidRPr="00C83BF1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C83BF1">
        <w:rPr>
          <w:bCs/>
          <w:sz w:val="24"/>
          <w:szCs w:val="24"/>
          <w:lang w:eastAsia="zh-CN"/>
        </w:rPr>
        <w:t>.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C83BF1">
        <w:rPr>
          <w:sz w:val="24"/>
          <w:szCs w:val="24"/>
          <w:lang w:eastAsia="ru-RU"/>
        </w:rPr>
        <w:t>.</w:t>
      </w:r>
    </w:p>
    <w:p w:rsidR="0012330D" w:rsidRPr="00C83BF1" w:rsidRDefault="005D0717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 </w:t>
      </w:r>
      <w:r w:rsidR="0012330D" w:rsidRPr="00C83BF1"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C83BF1">
        <w:t>.</w:t>
      </w:r>
      <w:r w:rsidR="0012330D" w:rsidRPr="00C83BF1">
        <w:t xml:space="preserve"> 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C83BF1">
        <w:t xml:space="preserve"> охраняемым законом ценностям».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Pr="00C83BF1">
          <w:t>2022 г</w:t>
        </w:r>
      </w:smartTag>
      <w:r w:rsidRPr="00C83BF1">
        <w:t>. № 336 «Об особенностях организации и осуществления государственного контроля (над</w:t>
      </w:r>
      <w:r w:rsidR="00841D84" w:rsidRPr="00C83BF1">
        <w:t>зора), муниципального контроля».</w:t>
      </w:r>
    </w:p>
    <w:p w:rsidR="004175D2" w:rsidRPr="00C83BF1" w:rsidRDefault="004175D2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Решением Совета </w:t>
      </w:r>
      <w:proofErr w:type="gramStart"/>
      <w:r w:rsidRPr="00C83BF1">
        <w:rPr>
          <w:sz w:val="24"/>
          <w:szCs w:val="24"/>
        </w:rPr>
        <w:t>депутатов</w:t>
      </w:r>
      <w:proofErr w:type="gramEnd"/>
      <w:r w:rsidRPr="00C83BF1">
        <w:rPr>
          <w:sz w:val="24"/>
          <w:szCs w:val="24"/>
        </w:rPr>
        <w:t xml:space="preserve"> ЗАТО г. Заозерск Мурманской области от 27.12.2022 № 55-4281</w:t>
      </w:r>
      <w:r w:rsidR="009243D0" w:rsidRPr="00C83BF1">
        <w:rPr>
          <w:sz w:val="24"/>
          <w:szCs w:val="24"/>
        </w:rPr>
        <w:t xml:space="preserve"> «Об утверждении Пра</w:t>
      </w:r>
      <w:r w:rsidRPr="00C83BF1">
        <w:rPr>
          <w:sz w:val="24"/>
          <w:szCs w:val="24"/>
        </w:rPr>
        <w:t xml:space="preserve">вил благоустройства </w:t>
      </w:r>
      <w:r w:rsidR="009243D0" w:rsidRPr="00C83BF1">
        <w:rPr>
          <w:sz w:val="24"/>
          <w:szCs w:val="24"/>
        </w:rPr>
        <w:t xml:space="preserve">на </w:t>
      </w:r>
      <w:r w:rsidRPr="00C83BF1">
        <w:rPr>
          <w:sz w:val="24"/>
          <w:szCs w:val="24"/>
        </w:rPr>
        <w:t>территории ЗАТО Заозерск</w:t>
      </w:r>
      <w:r w:rsidR="009243D0" w:rsidRPr="00C83BF1">
        <w:rPr>
          <w:sz w:val="24"/>
          <w:szCs w:val="24"/>
        </w:rPr>
        <w:t>» (далее – Правила)</w:t>
      </w:r>
      <w:r w:rsidRPr="00C83BF1">
        <w:rPr>
          <w:sz w:val="24"/>
          <w:szCs w:val="24"/>
        </w:rPr>
        <w:t>.</w:t>
      </w:r>
    </w:p>
    <w:p w:rsidR="00407A35" w:rsidRPr="00C83BF1" w:rsidRDefault="00407A35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proofErr w:type="gramStart"/>
      <w:r w:rsidRPr="00C83BF1">
        <w:rPr>
          <w:sz w:val="24"/>
          <w:szCs w:val="24"/>
        </w:rPr>
        <w:t>Уставом</w:t>
      </w:r>
      <w:proofErr w:type="gramEnd"/>
      <w:r w:rsidRPr="00C83BF1">
        <w:rPr>
          <w:sz w:val="24"/>
          <w:szCs w:val="24"/>
        </w:rPr>
        <w:t xml:space="preserve"> ЗАТО город Заозерск</w:t>
      </w:r>
      <w:r w:rsidR="00FD3D4E" w:rsidRPr="00C83BF1">
        <w:rPr>
          <w:sz w:val="24"/>
          <w:szCs w:val="24"/>
        </w:rPr>
        <w:t xml:space="preserve"> Мурманской области.</w:t>
      </w:r>
    </w:p>
    <w:p w:rsidR="008F4A31" w:rsidRPr="00C83BF1" w:rsidRDefault="00BC7E26" w:rsidP="00EA27A6">
      <w:pPr>
        <w:pStyle w:val="afc"/>
        <w:numPr>
          <w:ilvl w:val="0"/>
          <w:numId w:val="23"/>
        </w:numPr>
        <w:tabs>
          <w:tab w:val="left" w:pos="0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Положением </w:t>
      </w:r>
      <w:r w:rsidRPr="00C83BF1">
        <w:rPr>
          <w:rFonts w:eastAsia="Times New Roman;Times New Roman"/>
          <w:sz w:val="24"/>
          <w:szCs w:val="24"/>
        </w:rPr>
        <w:t xml:space="preserve">о муниципальном </w:t>
      </w:r>
      <w:r w:rsidRPr="00C83BF1">
        <w:rPr>
          <w:sz w:val="24"/>
          <w:szCs w:val="24"/>
        </w:rPr>
        <w:t>контроле в</w:t>
      </w:r>
      <w:r w:rsidRPr="00C83BF1">
        <w:rPr>
          <w:spacing w:val="-7"/>
          <w:sz w:val="24"/>
          <w:szCs w:val="24"/>
        </w:rPr>
        <w:t xml:space="preserve"> </w:t>
      </w:r>
      <w:r w:rsidRPr="00C83BF1">
        <w:rPr>
          <w:sz w:val="24"/>
          <w:szCs w:val="24"/>
        </w:rPr>
        <w:t>сфере</w:t>
      </w:r>
      <w:r w:rsidRPr="00C83BF1">
        <w:rPr>
          <w:spacing w:val="-9"/>
          <w:sz w:val="24"/>
          <w:szCs w:val="24"/>
        </w:rPr>
        <w:t xml:space="preserve"> </w:t>
      </w:r>
      <w:r w:rsidRPr="00C83BF1">
        <w:rPr>
          <w:sz w:val="24"/>
          <w:szCs w:val="24"/>
        </w:rPr>
        <w:t xml:space="preserve">благоустройства на </w:t>
      </w:r>
      <w:proofErr w:type="gramStart"/>
      <w:r w:rsidRPr="00C83BF1">
        <w:rPr>
          <w:sz w:val="24"/>
          <w:szCs w:val="24"/>
        </w:rPr>
        <w:t>территории</w:t>
      </w:r>
      <w:proofErr w:type="gramEnd"/>
      <w:r w:rsidRPr="00C83BF1">
        <w:rPr>
          <w:sz w:val="24"/>
          <w:szCs w:val="24"/>
        </w:rPr>
        <w:t xml:space="preserve"> ЗАТО город Заозерск, утвержденном решением </w:t>
      </w:r>
      <w:r w:rsidRPr="00C83BF1">
        <w:rPr>
          <w:color w:val="000000"/>
          <w:sz w:val="24"/>
          <w:szCs w:val="24"/>
        </w:rPr>
        <w:t xml:space="preserve">Совета депутатов ЗАТО город Заозерск от 28.12.2021  № 39-4165 </w:t>
      </w:r>
      <w:r w:rsidR="008F4A31" w:rsidRPr="00C83BF1">
        <w:rPr>
          <w:color w:val="000000"/>
          <w:sz w:val="24"/>
          <w:szCs w:val="24"/>
        </w:rPr>
        <w:t>(далее – Положение).</w:t>
      </w:r>
    </w:p>
    <w:p w:rsidR="002D558C" w:rsidRPr="00C83BF1" w:rsidRDefault="00F7460A" w:rsidP="00C83BF1">
      <w:pPr>
        <w:pStyle w:val="ConsPlusNormal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206433" w:rsidRPr="00C83BF1">
        <w:rPr>
          <w:rFonts w:ascii="Times New Roman" w:hAnsi="Times New Roman" w:cs="Times New Roman"/>
          <w:sz w:val="24"/>
          <w:szCs w:val="24"/>
        </w:rPr>
        <w:t>У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полномоченным органом по осуществлению </w:t>
      </w:r>
      <w:r w:rsidR="00DE2A5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контроля является </w:t>
      </w:r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(далее – Управление)</w:t>
      </w:r>
      <w:r w:rsidR="002D558C" w:rsidRPr="00C83BF1">
        <w:rPr>
          <w:rFonts w:ascii="Times New Roman" w:hAnsi="Times New Roman" w:cs="Times New Roman"/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7B3004" w:rsidRPr="00C83BF1" w:rsidRDefault="00667EAB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r w:rsidR="007B3004" w:rsidRPr="00C83BF1">
        <w:rPr>
          <w:sz w:val="24"/>
          <w:szCs w:val="24"/>
        </w:rPr>
        <w:t xml:space="preserve"> Муниципальный контроль осуществляется на основании Положения</w:t>
      </w:r>
      <w:r w:rsidR="00206433" w:rsidRPr="00C83BF1">
        <w:rPr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Предмето</w:t>
      </w:r>
      <w:r w:rsidRPr="00C83BF1">
        <w:rPr>
          <w:spacing w:val="-5"/>
          <w:sz w:val="24"/>
          <w:szCs w:val="24"/>
        </w:rPr>
        <w:t xml:space="preserve">м </w:t>
      </w:r>
      <w:r w:rsidRPr="00C83BF1">
        <w:rPr>
          <w:sz w:val="24"/>
          <w:szCs w:val="24"/>
        </w:rPr>
        <w:t>муниципальног</w:t>
      </w:r>
      <w:r w:rsidRPr="00C83BF1">
        <w:rPr>
          <w:spacing w:val="-3"/>
          <w:sz w:val="24"/>
          <w:szCs w:val="24"/>
        </w:rPr>
        <w:t xml:space="preserve">о </w:t>
      </w:r>
      <w:r w:rsidRPr="00C83BF1">
        <w:rPr>
          <w:sz w:val="24"/>
          <w:szCs w:val="24"/>
        </w:rPr>
        <w:t>контроля является соблюдение юридическими лицами, индивидуальными предпринимателями и гражданами Правил,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709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Объектами муниципального контроля </w:t>
      </w:r>
      <w:r w:rsidRPr="00C83BF1">
        <w:rPr>
          <w:spacing w:val="-2"/>
          <w:sz w:val="24"/>
          <w:szCs w:val="24"/>
        </w:rPr>
        <w:t>являются: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деятельность (действия, бездействие) контролируемых лиц, в рамках которых должны соблюдаться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before="1"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lastRenderedPageBreak/>
        <w:t xml:space="preserve">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proofErr w:type="gramStart"/>
      <w:r w:rsidRPr="00C83BF1">
        <w:rPr>
          <w:sz w:val="24"/>
          <w:szCs w:val="24"/>
        </w:rPr>
        <w:t>здания, помещения, сооружения, линейные объекты, территории,</w:t>
      </w:r>
      <w:r w:rsidRPr="00C83BF1">
        <w:rPr>
          <w:spacing w:val="40"/>
          <w:sz w:val="24"/>
          <w:szCs w:val="24"/>
        </w:rPr>
        <w:t xml:space="preserve"> </w:t>
      </w:r>
      <w:r w:rsidRPr="00C83BF1">
        <w:rPr>
          <w:sz w:val="24"/>
          <w:szCs w:val="24"/>
        </w:rPr>
        <w:t>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  <w:proofErr w:type="gramEnd"/>
    </w:p>
    <w:p w:rsidR="007B3004" w:rsidRPr="00C83BF1" w:rsidRDefault="007B3004" w:rsidP="00C83BF1">
      <w:pPr>
        <w:pStyle w:val="afc"/>
        <w:numPr>
          <w:ilvl w:val="0"/>
          <w:numId w:val="19"/>
        </w:numPr>
        <w:tabs>
          <w:tab w:val="left" w:pos="-142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В зависимости от объекта, в отношении которого осуществляется</w:t>
      </w:r>
      <w:r w:rsidR="0030177B">
        <w:rPr>
          <w:sz w:val="24"/>
          <w:szCs w:val="24"/>
        </w:rPr>
        <w:t xml:space="preserve"> </w:t>
      </w:r>
      <w:r w:rsidR="007A5BF1">
        <w:rPr>
          <w:sz w:val="24"/>
          <w:szCs w:val="24"/>
        </w:rPr>
        <w:t>муниципальный</w:t>
      </w:r>
      <w:r w:rsidRPr="00C83BF1">
        <w:rPr>
          <w:sz w:val="24"/>
          <w:szCs w:val="24"/>
        </w:rPr>
        <w:t xml:space="preserve"> контроль, выделяются следующие типы контролируемых лиц благоустройство объектов, к которым предъявляются обязательные требования, установленные Правилами, в том числе требований к обеспечению доступности для инвалидов объектов социальной, инженерной и транспортной инфраструктур и предоставляемых услуг: 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юридические лица;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индивидуальные предприниматели;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граждане.</w:t>
      </w:r>
    </w:p>
    <w:p w:rsidR="00F45FB8" w:rsidRPr="00C83BF1" w:rsidRDefault="00F7460A" w:rsidP="00C83BF1">
      <w:pPr>
        <w:pStyle w:val="affe"/>
        <w:ind w:firstLine="709"/>
        <w:jc w:val="both"/>
      </w:pPr>
      <w:r w:rsidRPr="00C83BF1">
        <w:t>8.</w:t>
      </w:r>
      <w:r w:rsidR="00F45FB8" w:rsidRPr="00C83BF1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C83BF1" w:rsidRDefault="00F45FB8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C83BF1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C83BF1" w:rsidRDefault="00277F9D" w:rsidP="00C83BF1">
      <w:pPr>
        <w:pStyle w:val="affe"/>
        <w:ind w:firstLine="709"/>
        <w:jc w:val="both"/>
      </w:pPr>
      <w:r>
        <w:t xml:space="preserve">8. </w:t>
      </w:r>
      <w:r w:rsidR="00F45FB8" w:rsidRPr="00C83BF1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 в сфере благоустройства.</w:t>
      </w:r>
    </w:p>
    <w:p w:rsidR="00BE29E0" w:rsidRPr="00C83BF1" w:rsidRDefault="00277F9D" w:rsidP="00BE29E0">
      <w:pPr>
        <w:pStyle w:val="af3"/>
        <w:spacing w:before="0" w:after="0"/>
        <w:ind w:firstLine="709"/>
        <w:jc w:val="both"/>
      </w:pPr>
      <w:r>
        <w:t>9.</w:t>
      </w:r>
      <w:r w:rsidR="00F45FB8" w:rsidRPr="00C83BF1">
        <w:t xml:space="preserve"> </w:t>
      </w:r>
      <w:r w:rsidR="00BE29E0" w:rsidRPr="00C83BF1">
        <w:t>В соответствии с Постановлением Правительства Российской Федерации от 10.03.2022 № 336 о введении моратория на проведение проверок на 202</w:t>
      </w:r>
      <w:r w:rsidR="00E84FCD">
        <w:t>4</w:t>
      </w:r>
      <w:r w:rsidR="00BE29E0" w:rsidRPr="00C83BF1">
        <w:t xml:space="preserve"> год план проверок муниципального </w:t>
      </w:r>
      <w:r w:rsidR="006B7A8B" w:rsidRPr="00C83BF1">
        <w:t xml:space="preserve">контроля </w:t>
      </w:r>
      <w:r w:rsidR="00BE29E0" w:rsidRPr="00C83BF1">
        <w:t>не утверждался.</w:t>
      </w:r>
    </w:p>
    <w:p w:rsidR="00BE29E0" w:rsidRPr="00C83BF1" w:rsidRDefault="00BE29E0" w:rsidP="00BE29E0">
      <w:pPr>
        <w:pStyle w:val="af3"/>
        <w:shd w:val="clear" w:color="auto" w:fill="FFFFFF"/>
        <w:spacing w:before="0" w:after="0"/>
        <w:ind w:firstLine="709"/>
        <w:jc w:val="both"/>
        <w:rPr>
          <w:color w:val="010101"/>
        </w:rPr>
      </w:pPr>
      <w:proofErr w:type="gramStart"/>
      <w:r w:rsidRPr="00C83BF1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</w:t>
      </w:r>
      <w:r w:rsidR="00E84FCD">
        <w:rPr>
          <w:color w:val="010101"/>
        </w:rPr>
        <w:t>4</w:t>
      </w:r>
      <w:r w:rsidRPr="00C83BF1">
        <w:rPr>
          <w:color w:val="010101"/>
        </w:rPr>
        <w:t xml:space="preserve"> году не проводились.</w:t>
      </w:r>
      <w:proofErr w:type="gramEnd"/>
    </w:p>
    <w:p w:rsidR="00F45FB8" w:rsidRPr="00C83BF1" w:rsidRDefault="004A1CDF" w:rsidP="00F45FB8">
      <w:pPr>
        <w:pStyle w:val="affe"/>
        <w:ind w:firstLine="709"/>
        <w:jc w:val="both"/>
      </w:pPr>
      <w:r>
        <w:t>10.</w:t>
      </w:r>
      <w:r w:rsidR="00F45FB8" w:rsidRPr="00C83BF1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11. </w:t>
      </w:r>
      <w:r w:rsidR="00F45FB8" w:rsidRPr="00C83BF1">
        <w:t xml:space="preserve">Виды профилактических мероприятий, которые проводятся при осуществлении государственного контроля (надзора), муниципального контроля определяются положением о виде контроля. 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12. </w:t>
      </w:r>
      <w:r w:rsidR="00F45FB8" w:rsidRPr="00C83BF1">
        <w:t>В соответствии с положением проводятся следующие виды профилактических мероприятий: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информирование,</w:t>
      </w:r>
    </w:p>
    <w:p w:rsidR="00F45FB8" w:rsidRPr="00C83BF1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обобщен</w:t>
      </w:r>
      <w:r w:rsidR="007E2640" w:rsidRPr="00C83BF1">
        <w:t>ие правоприменительной практики,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объявление предостережения,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консультирование,</w:t>
      </w:r>
    </w:p>
    <w:p w:rsidR="00F45FB8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профилактический визит.</w:t>
      </w:r>
    </w:p>
    <w:p w:rsidR="002E2CFC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5F65FE">
        <w:rPr>
          <w:color w:val="010101"/>
        </w:rPr>
        <w:lastRenderedPageBreak/>
        <w:t>В 202</w:t>
      </w:r>
      <w:r w:rsidR="00E84FCD">
        <w:rPr>
          <w:color w:val="010101"/>
        </w:rPr>
        <w:t>4</w:t>
      </w:r>
      <w:r w:rsidRPr="005F65FE">
        <w:rPr>
          <w:color w:val="010101"/>
        </w:rPr>
        <w:t xml:space="preserve"> году </w:t>
      </w:r>
      <w:r w:rsidR="00FB5231">
        <w:rPr>
          <w:color w:val="010101"/>
        </w:rPr>
        <w:t xml:space="preserve">поступило одно </w:t>
      </w:r>
      <w:r w:rsidRPr="005F65FE">
        <w:rPr>
          <w:color w:val="010101"/>
        </w:rPr>
        <w:t>письменн</w:t>
      </w:r>
      <w:r w:rsidR="00FB5231">
        <w:rPr>
          <w:color w:val="010101"/>
        </w:rPr>
        <w:t>ое</w:t>
      </w:r>
      <w:r w:rsidRPr="005F65FE">
        <w:rPr>
          <w:color w:val="010101"/>
        </w:rPr>
        <w:t xml:space="preserve"> обращени</w:t>
      </w:r>
      <w:r w:rsidR="00FB5231">
        <w:rPr>
          <w:color w:val="010101"/>
        </w:rPr>
        <w:t>е гражданки о разгермети</w:t>
      </w:r>
      <w:r w:rsidR="004C65F8">
        <w:rPr>
          <w:color w:val="010101"/>
        </w:rPr>
        <w:t>зации</w:t>
      </w:r>
      <w:r w:rsidR="00FB5231">
        <w:rPr>
          <w:color w:val="010101"/>
        </w:rPr>
        <w:t xml:space="preserve"> межпанельных швов</w:t>
      </w:r>
      <w:r w:rsidR="007B5899">
        <w:rPr>
          <w:color w:val="010101"/>
        </w:rPr>
        <w:t xml:space="preserve">. По факту обращение проведено выездное обследование. </w:t>
      </w:r>
      <w:r w:rsidR="000F4621" w:rsidRPr="00C83BF1">
        <w:rPr>
          <w:color w:val="010101"/>
        </w:rPr>
        <w:t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</w:t>
      </w:r>
      <w:r w:rsidR="004105D3">
        <w:rPr>
          <w:color w:val="010101"/>
        </w:rPr>
        <w:t xml:space="preserve">, </w:t>
      </w:r>
      <w:r w:rsidR="00A556A8">
        <w:rPr>
          <w:color w:val="010101"/>
        </w:rPr>
        <w:t xml:space="preserve">получение информации </w:t>
      </w:r>
      <w:r w:rsidR="00251C7C">
        <w:rPr>
          <w:color w:val="010101"/>
        </w:rPr>
        <w:t>соблюдении требований</w:t>
      </w:r>
      <w:r w:rsidR="00AB160D">
        <w:rPr>
          <w:color w:val="010101"/>
        </w:rPr>
        <w:t xml:space="preserve"> Правил</w:t>
      </w:r>
      <w:r w:rsidR="009C5676">
        <w:rPr>
          <w:color w:val="010101"/>
        </w:rPr>
        <w:t xml:space="preserve"> осуществлялось по мере поступления</w:t>
      </w:r>
      <w:r w:rsidR="00F521C2">
        <w:rPr>
          <w:color w:val="010101"/>
        </w:rPr>
        <w:t xml:space="preserve">: </w:t>
      </w:r>
      <w:r w:rsidR="00CC05FB">
        <w:rPr>
          <w:color w:val="010101"/>
        </w:rPr>
        <w:t xml:space="preserve"> по средствам телефонной связи</w:t>
      </w:r>
      <w:r w:rsidR="000F4621">
        <w:rPr>
          <w:color w:val="010101"/>
        </w:rPr>
        <w:t>- 3,</w:t>
      </w:r>
      <w:r w:rsidR="00CC05FB">
        <w:rPr>
          <w:color w:val="010101"/>
        </w:rPr>
        <w:t xml:space="preserve"> </w:t>
      </w:r>
      <w:r w:rsidR="000F4621">
        <w:rPr>
          <w:color w:val="010101"/>
        </w:rPr>
        <w:t>лично-1.</w:t>
      </w:r>
    </w:p>
    <w:p w:rsidR="002E2CFC" w:rsidRPr="00BD1E1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 xml:space="preserve">В рамках развития и осуществления профилактической деятельности на территории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BD1E10">
        <w:rPr>
          <w:rFonts w:ascii="Times New Roman" w:hAnsi="Times New Roman"/>
          <w:sz w:val="24"/>
          <w:szCs w:val="24"/>
        </w:rPr>
        <w:t xml:space="preserve"> в 202</w:t>
      </w:r>
      <w:r w:rsidR="00251C7C">
        <w:rPr>
          <w:rFonts w:ascii="Times New Roman" w:hAnsi="Times New Roman"/>
          <w:sz w:val="24"/>
          <w:szCs w:val="24"/>
        </w:rPr>
        <w:t>4</w:t>
      </w:r>
      <w:r w:rsidRPr="00BD1E10">
        <w:rPr>
          <w:rFonts w:ascii="Times New Roman" w:hAnsi="Times New Roman"/>
          <w:sz w:val="24"/>
          <w:szCs w:val="24"/>
        </w:rPr>
        <w:t xml:space="preserve"> году:</w:t>
      </w:r>
    </w:p>
    <w:p w:rsidR="002E2CFC" w:rsidRPr="00AB6AC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1) </w:t>
      </w:r>
      <w:r w:rsidRPr="00AB6AC0">
        <w:rPr>
          <w:rFonts w:ascii="Times New Roman" w:hAnsi="Times New Roman" w:cs="Times New Roman"/>
          <w:sz w:val="24"/>
          <w:szCs w:val="24"/>
        </w:rPr>
        <w:t xml:space="preserve">регулярно проводилось информирование физических </w:t>
      </w:r>
      <w:r w:rsidRPr="00AB6AC0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AB6AC0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 xml:space="preserve">2) консультирование (по телефону) подконтрольных субъектов по вопросам соблюдения требований </w:t>
      </w:r>
      <w:r>
        <w:rPr>
          <w:rFonts w:ascii="Times New Roman" w:hAnsi="Times New Roman"/>
          <w:sz w:val="24"/>
          <w:szCs w:val="24"/>
        </w:rPr>
        <w:t>Правил</w:t>
      </w:r>
      <w:r w:rsidRPr="0036139D">
        <w:rPr>
          <w:rFonts w:ascii="Times New Roman" w:hAnsi="Times New Roman"/>
          <w:sz w:val="24"/>
          <w:szCs w:val="24"/>
        </w:rPr>
        <w:t>.</w:t>
      </w:r>
    </w:p>
    <w:p w:rsidR="002E2CFC" w:rsidRPr="00C83BF1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>В 202</w:t>
      </w:r>
      <w:r w:rsidR="00FC1168">
        <w:rPr>
          <w:color w:val="010101"/>
        </w:rPr>
        <w:t xml:space="preserve">4 </w:t>
      </w:r>
      <w:r w:rsidRPr="00C83BF1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2E2CFC" w:rsidRPr="00C83BF1" w:rsidRDefault="002E2CFC" w:rsidP="00D64D31">
      <w:pPr>
        <w:pStyle w:val="affe"/>
        <w:tabs>
          <w:tab w:val="left" w:pos="993"/>
        </w:tabs>
        <w:ind w:firstLine="709"/>
        <w:jc w:val="both"/>
      </w:pPr>
      <w:r w:rsidRPr="00C83BF1">
        <w:t>При этом</w:t>
      </w:r>
      <w:proofErr w:type="gramStart"/>
      <w:r w:rsidRPr="00C83BF1">
        <w:t>,</w:t>
      </w:r>
      <w:proofErr w:type="gramEnd"/>
      <w:r w:rsidRPr="00C83BF1">
        <w:t xml:space="preserve"> в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483B02" w:rsidRPr="00483B02" w:rsidRDefault="002E2CFC" w:rsidP="00483B02">
      <w:pPr>
        <w:ind w:firstLine="709"/>
        <w:jc w:val="both"/>
        <w:rPr>
          <w:sz w:val="24"/>
          <w:szCs w:val="24"/>
        </w:rPr>
      </w:pPr>
      <w:r w:rsidRPr="00483B02">
        <w:rPr>
          <w:sz w:val="24"/>
          <w:szCs w:val="24"/>
        </w:rPr>
        <w:t>Мероприяти</w:t>
      </w:r>
      <w:r w:rsidR="000D6A33">
        <w:rPr>
          <w:sz w:val="24"/>
          <w:szCs w:val="24"/>
        </w:rPr>
        <w:t>й</w:t>
      </w:r>
      <w:r w:rsidRPr="00483B02">
        <w:rPr>
          <w:sz w:val="24"/>
          <w:szCs w:val="24"/>
        </w:rPr>
        <w:t xml:space="preserve"> по контролю без взаимодействия с контролируемыми лицами </w:t>
      </w:r>
      <w:r w:rsidR="00F1660C" w:rsidRPr="00483B02">
        <w:rPr>
          <w:sz w:val="24"/>
          <w:szCs w:val="24"/>
        </w:rPr>
        <w:t xml:space="preserve">проведено 5 выездных обследований с выдачей предписаний. Составлен 1 протокол </w:t>
      </w:r>
      <w:r w:rsidR="004D67DC" w:rsidRPr="00483B02">
        <w:rPr>
          <w:sz w:val="24"/>
          <w:szCs w:val="24"/>
        </w:rPr>
        <w:t xml:space="preserve">об административном правонарушении. Выдано 1 постановление о назначении наказания по решению </w:t>
      </w:r>
      <w:r w:rsidR="00483B02" w:rsidRPr="00483B02">
        <w:rPr>
          <w:sz w:val="24"/>
          <w:szCs w:val="24"/>
        </w:rPr>
        <w:t xml:space="preserve">Мирового судьи Судебного участка Кольского судебного района Мурманской </w:t>
      </w:r>
      <w:proofErr w:type="gramStart"/>
      <w:r w:rsidR="00483B02" w:rsidRPr="00483B02">
        <w:rPr>
          <w:sz w:val="24"/>
          <w:szCs w:val="24"/>
        </w:rPr>
        <w:t>области</w:t>
      </w:r>
      <w:proofErr w:type="gramEnd"/>
      <w:r w:rsidR="00483B02" w:rsidRPr="00483B02">
        <w:rPr>
          <w:sz w:val="24"/>
          <w:szCs w:val="24"/>
        </w:rPr>
        <w:t xml:space="preserve"> ЗАТО г. Заозерск  </w:t>
      </w:r>
    </w:p>
    <w:p w:rsidR="00F45FB8" w:rsidRPr="00C83BF1" w:rsidRDefault="004A1CDF" w:rsidP="004A1CDF">
      <w:pPr>
        <w:pStyle w:val="af3"/>
        <w:spacing w:before="0" w:after="0"/>
        <w:ind w:firstLine="709"/>
        <w:jc w:val="both"/>
      </w:pPr>
      <w:r>
        <w:t xml:space="preserve">13. </w:t>
      </w:r>
      <w:r w:rsidR="00F45FB8" w:rsidRPr="00C83BF1">
        <w:t>Предложений об актуализации обязательных требований нет.</w:t>
      </w:r>
    </w:p>
    <w:p w:rsidR="00F45FB8" w:rsidRPr="00C83BF1" w:rsidRDefault="00F45FB8" w:rsidP="00F45FB8">
      <w:pPr>
        <w:pStyle w:val="affe"/>
        <w:ind w:firstLine="709"/>
        <w:jc w:val="both"/>
      </w:pPr>
      <w:r w:rsidRPr="00C83BF1">
        <w:t>1</w:t>
      </w:r>
      <w:r w:rsidR="00DC5DBA">
        <w:t>4</w:t>
      </w:r>
      <w:r w:rsidRPr="00C83BF1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C83BF1" w:rsidRDefault="00DC5DBA" w:rsidP="008179AD">
      <w:pPr>
        <w:pStyle w:val="af3"/>
        <w:spacing w:before="0" w:after="0"/>
        <w:ind w:firstLine="709"/>
        <w:jc w:val="both"/>
      </w:pPr>
      <w:r>
        <w:t xml:space="preserve">15. </w:t>
      </w:r>
      <w:r w:rsidR="008179AD" w:rsidRPr="00C83BF1">
        <w:t>В целях профилактики нарушений обязательных требований, а так же требований, соблюдение которых проверяется в ходе осуществления муниципального контроля, в 202</w:t>
      </w:r>
      <w:r w:rsidR="00FC1168">
        <w:t>4</w:t>
      </w:r>
      <w:r w:rsidR="008179AD" w:rsidRPr="00C83BF1">
        <w:t xml:space="preserve"> году на официальном сайте </w:t>
      </w:r>
      <w:r w:rsidR="008179AD" w:rsidRPr="00C83BF1">
        <w:rPr>
          <w:rFonts w:eastAsia="Calibri"/>
        </w:rPr>
        <w:t xml:space="preserve">органов местного </w:t>
      </w:r>
      <w:proofErr w:type="gramStart"/>
      <w:r w:rsidR="008179AD" w:rsidRPr="00C83BF1">
        <w:rPr>
          <w:rFonts w:eastAsia="Calibri"/>
        </w:rPr>
        <w:t>самоуправления</w:t>
      </w:r>
      <w:proofErr w:type="gramEnd"/>
      <w:r w:rsidR="008179AD" w:rsidRPr="00C83BF1">
        <w:rPr>
          <w:rFonts w:eastAsia="Calibri"/>
        </w:rPr>
        <w:t xml:space="preserve"> ЗАТО город Заозерск в сети «Интернет» во вкладке «Муниципальный контроль в </w:t>
      </w:r>
      <w:r w:rsidR="00630C33" w:rsidRPr="00C83BF1">
        <w:rPr>
          <w:rFonts w:eastAsia="Calibri"/>
        </w:rPr>
        <w:t>сфере</w:t>
      </w:r>
      <w:r w:rsidR="008179AD" w:rsidRPr="00C83BF1">
        <w:rPr>
          <w:rFonts w:eastAsia="Calibri"/>
        </w:rPr>
        <w:t xml:space="preserve"> благоустройства</w:t>
      </w:r>
      <w:r w:rsidR="00630C33" w:rsidRPr="00C83BF1">
        <w:rPr>
          <w:rFonts w:eastAsia="Calibri"/>
        </w:rPr>
        <w:t xml:space="preserve"> З</w:t>
      </w:r>
      <w:r w:rsidR="008179AD" w:rsidRPr="00C83BF1">
        <w:rPr>
          <w:rFonts w:eastAsia="Calibri"/>
        </w:rPr>
        <w:t>АТО город Заозерск» (</w:t>
      </w:r>
      <w:r w:rsidR="00630C33" w:rsidRPr="00C83BF1">
        <w:t>https://zatozaozersk.ru/o-gorode/arhitektura-i-gradostroitelstvo/pravila-blagoustroystva-territorii-zato-goroda-zaozerska/kontrol-v-sfere-blagoustroystva/</w:t>
      </w:r>
      <w:r w:rsidR="008179AD" w:rsidRPr="00C83BF1">
        <w:t>) размещена актуальная информация по муниципальному контролю</w:t>
      </w:r>
      <w:r w:rsidR="00486FF9">
        <w:t>.</w:t>
      </w:r>
      <w:r w:rsidR="008179AD" w:rsidRPr="00C83BF1">
        <w:t xml:space="preserve"> </w:t>
      </w: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</w:rPr>
      </w:pPr>
    </w:p>
    <w:p w:rsidR="00AB372B" w:rsidRPr="00C83BF1" w:rsidRDefault="00AB372B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sectPr w:rsidR="005E698E" w:rsidRPr="00C83BF1" w:rsidSect="00DC5DBA">
      <w:headerReference w:type="default" r:id="rId7"/>
      <w:headerReference w:type="first" r:id="rId8"/>
      <w:pgSz w:w="11906" w:h="16838" w:code="9"/>
      <w:pgMar w:top="1134" w:right="567" w:bottom="1134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01D" w:rsidRDefault="00E8601D">
      <w:r>
        <w:separator/>
      </w:r>
    </w:p>
  </w:endnote>
  <w:endnote w:type="continuationSeparator" w:id="0">
    <w:p w:rsidR="00E8601D" w:rsidRDefault="00E86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01D" w:rsidRDefault="00E8601D">
      <w:r>
        <w:separator/>
      </w:r>
    </w:p>
  </w:footnote>
  <w:footnote w:type="continuationSeparator" w:id="0">
    <w:p w:rsidR="00E8601D" w:rsidRDefault="00E86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9B04B4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C65F8">
      <w:rPr>
        <w:rStyle w:val="af"/>
        <w:noProof/>
      </w:rPr>
      <w:t>3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9B04B4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D567E6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D6A33"/>
    <w:rsid w:val="000E30DA"/>
    <w:rsid w:val="000F4621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2C8C"/>
    <w:rsid w:val="00195018"/>
    <w:rsid w:val="001A19BD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7DD5"/>
    <w:rsid w:val="0025014E"/>
    <w:rsid w:val="00251C7C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7D7C"/>
    <w:rsid w:val="00301166"/>
    <w:rsid w:val="0030177B"/>
    <w:rsid w:val="00303A60"/>
    <w:rsid w:val="00311DAC"/>
    <w:rsid w:val="003158C8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C0428"/>
    <w:rsid w:val="003C286C"/>
    <w:rsid w:val="003D1337"/>
    <w:rsid w:val="003D17BB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5D3"/>
    <w:rsid w:val="00410708"/>
    <w:rsid w:val="00414852"/>
    <w:rsid w:val="004175D2"/>
    <w:rsid w:val="0043010D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3B02"/>
    <w:rsid w:val="00484BAC"/>
    <w:rsid w:val="00486FF9"/>
    <w:rsid w:val="00493D71"/>
    <w:rsid w:val="004940CE"/>
    <w:rsid w:val="00494319"/>
    <w:rsid w:val="00494AB8"/>
    <w:rsid w:val="00496B9D"/>
    <w:rsid w:val="004A1CDF"/>
    <w:rsid w:val="004C65F8"/>
    <w:rsid w:val="004D3E6A"/>
    <w:rsid w:val="004D67DC"/>
    <w:rsid w:val="004F0267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40C7"/>
    <w:rsid w:val="0059332C"/>
    <w:rsid w:val="005955BE"/>
    <w:rsid w:val="00596E9B"/>
    <w:rsid w:val="005A2673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2F62"/>
    <w:rsid w:val="00693478"/>
    <w:rsid w:val="006934FD"/>
    <w:rsid w:val="00695D31"/>
    <w:rsid w:val="006A1735"/>
    <w:rsid w:val="006B7A8B"/>
    <w:rsid w:val="006E110D"/>
    <w:rsid w:val="006F10A5"/>
    <w:rsid w:val="006F2B94"/>
    <w:rsid w:val="006F3090"/>
    <w:rsid w:val="006F7BA8"/>
    <w:rsid w:val="00715A69"/>
    <w:rsid w:val="00715ECE"/>
    <w:rsid w:val="00721DDC"/>
    <w:rsid w:val="00724355"/>
    <w:rsid w:val="00725075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96E4E"/>
    <w:rsid w:val="007A022B"/>
    <w:rsid w:val="007A5BF1"/>
    <w:rsid w:val="007B3004"/>
    <w:rsid w:val="007B4373"/>
    <w:rsid w:val="007B5899"/>
    <w:rsid w:val="007C17E7"/>
    <w:rsid w:val="007D48B0"/>
    <w:rsid w:val="007D610C"/>
    <w:rsid w:val="007D7FCF"/>
    <w:rsid w:val="007E2640"/>
    <w:rsid w:val="007F0340"/>
    <w:rsid w:val="007F1BFB"/>
    <w:rsid w:val="007F660F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3AE4"/>
    <w:rsid w:val="00845BE9"/>
    <w:rsid w:val="008626E6"/>
    <w:rsid w:val="008741B6"/>
    <w:rsid w:val="00874EE9"/>
    <w:rsid w:val="0089001D"/>
    <w:rsid w:val="008930B7"/>
    <w:rsid w:val="00893501"/>
    <w:rsid w:val="008936EC"/>
    <w:rsid w:val="008B60E1"/>
    <w:rsid w:val="008D3FCC"/>
    <w:rsid w:val="008D61F6"/>
    <w:rsid w:val="008D6BDA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B04B4"/>
    <w:rsid w:val="009C011A"/>
    <w:rsid w:val="009C3451"/>
    <w:rsid w:val="009C402A"/>
    <w:rsid w:val="009C5676"/>
    <w:rsid w:val="009C67DF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6A8"/>
    <w:rsid w:val="00A558D9"/>
    <w:rsid w:val="00A62928"/>
    <w:rsid w:val="00A701BA"/>
    <w:rsid w:val="00A71E54"/>
    <w:rsid w:val="00A72544"/>
    <w:rsid w:val="00AA0846"/>
    <w:rsid w:val="00AB160D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3DF7"/>
    <w:rsid w:val="00B85FE0"/>
    <w:rsid w:val="00B921B5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05FB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67E6"/>
    <w:rsid w:val="00D57803"/>
    <w:rsid w:val="00D62AD8"/>
    <w:rsid w:val="00D64D31"/>
    <w:rsid w:val="00D720A8"/>
    <w:rsid w:val="00D72D4E"/>
    <w:rsid w:val="00D834FD"/>
    <w:rsid w:val="00D85797"/>
    <w:rsid w:val="00D934C0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3222F"/>
    <w:rsid w:val="00E41079"/>
    <w:rsid w:val="00E41985"/>
    <w:rsid w:val="00E45705"/>
    <w:rsid w:val="00E66F7E"/>
    <w:rsid w:val="00E724C8"/>
    <w:rsid w:val="00E84FCD"/>
    <w:rsid w:val="00E8601D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1660C"/>
    <w:rsid w:val="00F22F1F"/>
    <w:rsid w:val="00F2717A"/>
    <w:rsid w:val="00F31ED4"/>
    <w:rsid w:val="00F42E4D"/>
    <w:rsid w:val="00F45FB8"/>
    <w:rsid w:val="00F51A7E"/>
    <w:rsid w:val="00F521C2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231"/>
    <w:rsid w:val="00FB594D"/>
    <w:rsid w:val="00FB597F"/>
    <w:rsid w:val="00FC0FC5"/>
    <w:rsid w:val="00FC1168"/>
    <w:rsid w:val="00FC2514"/>
    <w:rsid w:val="00FC5D53"/>
    <w:rsid w:val="00FD3D4E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26</TotalTime>
  <Pages>3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9044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TAKorabeynikova</cp:lastModifiedBy>
  <cp:revision>7</cp:revision>
  <cp:lastPrinted>2024-12-11T08:51:00Z</cp:lastPrinted>
  <dcterms:created xsi:type="dcterms:W3CDTF">2024-12-16T14:02:00Z</dcterms:created>
  <dcterms:modified xsi:type="dcterms:W3CDTF">2024-12-20T06:42:00Z</dcterms:modified>
</cp:coreProperties>
</file>