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2F69A2" w:rsidRDefault="00F45FB8" w:rsidP="002F69A2">
      <w:pPr>
        <w:pStyle w:val="affe"/>
        <w:jc w:val="center"/>
        <w:rPr>
          <w:b/>
        </w:rPr>
      </w:pPr>
      <w:r w:rsidRPr="002F69A2">
        <w:rPr>
          <w:b/>
        </w:rPr>
        <w:t>ДОКЛАД</w:t>
      </w:r>
    </w:p>
    <w:p w:rsidR="00F45FB8" w:rsidRDefault="003D17BB" w:rsidP="00F530C8">
      <w:pPr>
        <w:pStyle w:val="affe"/>
        <w:jc w:val="center"/>
        <w:rPr>
          <w:b/>
          <w:sz w:val="22"/>
          <w:szCs w:val="22"/>
        </w:rPr>
      </w:pPr>
      <w:r w:rsidRPr="00F530C8">
        <w:rPr>
          <w:b/>
          <w:sz w:val="22"/>
          <w:szCs w:val="22"/>
        </w:rPr>
        <w:t xml:space="preserve">по обобщению </w:t>
      </w:r>
      <w:r w:rsidR="00F45FB8" w:rsidRPr="00F530C8">
        <w:rPr>
          <w:b/>
          <w:sz w:val="22"/>
          <w:szCs w:val="22"/>
        </w:rPr>
        <w:t>правоприменительной практик</w:t>
      </w:r>
      <w:r w:rsidRPr="00F530C8">
        <w:rPr>
          <w:b/>
          <w:sz w:val="22"/>
          <w:szCs w:val="22"/>
        </w:rPr>
        <w:t>и</w:t>
      </w:r>
      <w:r w:rsidR="00F45FB8" w:rsidRPr="00F530C8">
        <w:rPr>
          <w:b/>
          <w:sz w:val="22"/>
          <w:szCs w:val="22"/>
        </w:rPr>
        <w:t xml:space="preserve"> при осуществлении муниципального </w:t>
      </w:r>
      <w:r w:rsidR="008956C4" w:rsidRPr="00F530C8">
        <w:rPr>
          <w:b/>
          <w:sz w:val="22"/>
          <w:szCs w:val="22"/>
        </w:rPr>
        <w:t xml:space="preserve">жилищного </w:t>
      </w:r>
      <w:r w:rsidR="00F45FB8" w:rsidRPr="00F530C8">
        <w:rPr>
          <w:b/>
          <w:sz w:val="22"/>
          <w:szCs w:val="22"/>
        </w:rPr>
        <w:t xml:space="preserve">контроля </w:t>
      </w:r>
      <w:r w:rsidR="008F25C7" w:rsidRPr="00F530C8">
        <w:rPr>
          <w:b/>
          <w:sz w:val="22"/>
          <w:szCs w:val="22"/>
        </w:rPr>
        <w:t xml:space="preserve">на территории </w:t>
      </w:r>
      <w:r w:rsidR="0028361B" w:rsidRPr="00F530C8">
        <w:rPr>
          <w:b/>
          <w:sz w:val="22"/>
          <w:szCs w:val="22"/>
        </w:rPr>
        <w:t xml:space="preserve"> муниципального образования З</w:t>
      </w:r>
      <w:r w:rsidR="008F25C7" w:rsidRPr="00F530C8">
        <w:rPr>
          <w:b/>
          <w:sz w:val="22"/>
          <w:szCs w:val="22"/>
        </w:rPr>
        <w:t>АТО город Заозерск</w:t>
      </w:r>
      <w:r w:rsidR="00F45FB8" w:rsidRPr="00F530C8">
        <w:rPr>
          <w:b/>
          <w:sz w:val="22"/>
          <w:szCs w:val="22"/>
        </w:rPr>
        <w:t xml:space="preserve"> за 202</w:t>
      </w:r>
      <w:r w:rsidR="00C20DFF" w:rsidRPr="00C20DFF">
        <w:rPr>
          <w:b/>
          <w:sz w:val="22"/>
          <w:szCs w:val="22"/>
        </w:rPr>
        <w:t>5</w:t>
      </w:r>
      <w:r w:rsidR="00F45FB8" w:rsidRPr="00F530C8">
        <w:rPr>
          <w:b/>
          <w:sz w:val="22"/>
          <w:szCs w:val="22"/>
        </w:rPr>
        <w:t xml:space="preserve"> год</w:t>
      </w:r>
    </w:p>
    <w:p w:rsidR="00F530C8" w:rsidRPr="002F69A2" w:rsidRDefault="00F530C8" w:rsidP="00F530C8">
      <w:pPr>
        <w:pStyle w:val="affe"/>
        <w:jc w:val="center"/>
      </w:pPr>
    </w:p>
    <w:p w:rsidR="005D0717" w:rsidRPr="002F69A2" w:rsidRDefault="005D0717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2F69A2">
        <w:rPr>
          <w:sz w:val="24"/>
          <w:szCs w:val="24"/>
        </w:rPr>
        <w:t xml:space="preserve"> </w:t>
      </w:r>
      <w:r w:rsidRPr="002F69A2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2F69A2">
        <w:rPr>
          <w:sz w:val="24"/>
          <w:szCs w:val="24"/>
          <w:lang w:eastAsia="ru-RU"/>
        </w:rPr>
        <w:t xml:space="preserve"> </w:t>
      </w:r>
      <w:r w:rsidRPr="002F69A2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</w:p>
    <w:p w:rsidR="006812B9" w:rsidRPr="002F69A2" w:rsidRDefault="008F4A31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 xml:space="preserve">1. </w:t>
      </w:r>
      <w:r w:rsidR="005D0717" w:rsidRPr="002F69A2">
        <w:rPr>
          <w:sz w:val="24"/>
          <w:szCs w:val="24"/>
          <w:lang w:eastAsia="ru-RU"/>
        </w:rPr>
        <w:t>Муниципальный</w:t>
      </w:r>
      <w:r w:rsidR="008956C4" w:rsidRPr="002F69A2">
        <w:rPr>
          <w:sz w:val="24"/>
          <w:szCs w:val="24"/>
          <w:lang w:eastAsia="ru-RU"/>
        </w:rPr>
        <w:t xml:space="preserve"> жилищный</w:t>
      </w:r>
      <w:r w:rsidR="005D0717" w:rsidRPr="002F69A2">
        <w:rPr>
          <w:sz w:val="24"/>
          <w:szCs w:val="24"/>
          <w:lang w:eastAsia="ru-RU"/>
        </w:rPr>
        <w:t xml:space="preserve"> контроль на территории муниципального образования осуществлялся на основании следующих нормативных правовых актов</w:t>
      </w:r>
      <w:r w:rsidR="00DE2A59" w:rsidRPr="002F69A2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2F69A2">
        <w:rPr>
          <w:sz w:val="24"/>
          <w:szCs w:val="24"/>
          <w:lang w:eastAsia="ru-RU"/>
        </w:rPr>
        <w:t xml:space="preserve">: 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bCs/>
          <w:sz w:val="24"/>
          <w:szCs w:val="24"/>
          <w:lang w:eastAsia="zh-CN"/>
        </w:rPr>
        <w:t xml:space="preserve">- </w:t>
      </w:r>
      <w:r w:rsidR="005D0717" w:rsidRPr="002F69A2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2F69A2">
        <w:rPr>
          <w:bCs/>
          <w:sz w:val="24"/>
          <w:szCs w:val="24"/>
          <w:lang w:eastAsia="zh-CN"/>
        </w:rPr>
        <w:t>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 xml:space="preserve">- </w:t>
      </w:r>
      <w:r w:rsidR="005D0717" w:rsidRPr="002F69A2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2F69A2">
        <w:rPr>
          <w:sz w:val="24"/>
          <w:szCs w:val="24"/>
          <w:lang w:eastAsia="ru-RU"/>
        </w:rPr>
        <w:t>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- </w:t>
      </w:r>
      <w:r w:rsidR="0012330D" w:rsidRPr="002F69A2">
        <w:rPr>
          <w:sz w:val="24"/>
          <w:szCs w:val="24"/>
        </w:rPr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2F69A2">
        <w:rPr>
          <w:sz w:val="24"/>
          <w:szCs w:val="24"/>
        </w:rPr>
        <w:t>.</w:t>
      </w:r>
      <w:r w:rsidR="0012330D" w:rsidRPr="002F69A2">
        <w:rPr>
          <w:sz w:val="24"/>
          <w:szCs w:val="24"/>
        </w:rPr>
        <w:t xml:space="preserve"> 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- </w:t>
      </w:r>
      <w:r w:rsidR="004D3E6A" w:rsidRPr="002F69A2">
        <w:rPr>
          <w:sz w:val="24"/>
          <w:szCs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2F69A2">
        <w:rPr>
          <w:sz w:val="24"/>
          <w:szCs w:val="24"/>
        </w:rPr>
        <w:t xml:space="preserve"> охраняемым законом ценностям».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 xml:space="preserve">- </w:t>
      </w:r>
      <w:r w:rsidR="004D3E6A" w:rsidRPr="002F69A2">
        <w:rPr>
          <w:sz w:val="24"/>
          <w:szCs w:val="24"/>
        </w:rPr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="004D3E6A" w:rsidRPr="002F69A2">
          <w:rPr>
            <w:sz w:val="24"/>
            <w:szCs w:val="24"/>
          </w:rPr>
          <w:t>2022 г</w:t>
        </w:r>
      </w:smartTag>
      <w:r w:rsidR="004D3E6A" w:rsidRPr="002F69A2">
        <w:rPr>
          <w:sz w:val="24"/>
          <w:szCs w:val="24"/>
        </w:rPr>
        <w:t>. № 336 «Об особенностях организации и осуществления государственного контроля (над</w:t>
      </w:r>
      <w:r w:rsidR="00841D84" w:rsidRPr="002F69A2">
        <w:rPr>
          <w:sz w:val="24"/>
          <w:szCs w:val="24"/>
        </w:rPr>
        <w:t>зора), муниципального контроля».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 xml:space="preserve">- </w:t>
      </w:r>
      <w:r w:rsidR="00407A35" w:rsidRPr="002F69A2">
        <w:rPr>
          <w:sz w:val="24"/>
          <w:szCs w:val="24"/>
        </w:rPr>
        <w:t>Уставом ЗАТО город Заозерск</w:t>
      </w:r>
      <w:r w:rsidR="00FD3D4E" w:rsidRPr="002F69A2">
        <w:rPr>
          <w:sz w:val="24"/>
          <w:szCs w:val="24"/>
        </w:rPr>
        <w:t xml:space="preserve"> Мурманской области.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>-</w:t>
      </w:r>
      <w:r w:rsidR="00BC7E26" w:rsidRPr="002F69A2">
        <w:rPr>
          <w:sz w:val="24"/>
          <w:szCs w:val="24"/>
        </w:rPr>
        <w:t xml:space="preserve">Положением </w:t>
      </w:r>
      <w:r w:rsidR="00BC7E26" w:rsidRPr="002F69A2">
        <w:rPr>
          <w:rFonts w:eastAsia="Times New Roman;Times New Roman"/>
          <w:sz w:val="24"/>
          <w:szCs w:val="24"/>
        </w:rPr>
        <w:t xml:space="preserve">о муниципальном </w:t>
      </w:r>
      <w:r w:rsidR="008956C4" w:rsidRPr="002F69A2">
        <w:rPr>
          <w:rFonts w:eastAsia="Times New Roman;Times New Roman"/>
          <w:sz w:val="24"/>
          <w:szCs w:val="24"/>
        </w:rPr>
        <w:t xml:space="preserve">жилищном </w:t>
      </w:r>
      <w:r w:rsidR="00BC7E26" w:rsidRPr="002F69A2">
        <w:rPr>
          <w:sz w:val="24"/>
          <w:szCs w:val="24"/>
        </w:rPr>
        <w:t xml:space="preserve">контроле на территории ЗАТО город Заозерск, утвержденном решением </w:t>
      </w:r>
      <w:r w:rsidR="00BC7E26" w:rsidRPr="002F69A2">
        <w:rPr>
          <w:color w:val="000000"/>
          <w:sz w:val="24"/>
          <w:szCs w:val="24"/>
        </w:rPr>
        <w:t xml:space="preserve">Совета депутатов ЗАТО город Заозерск от </w:t>
      </w:r>
      <w:r w:rsidR="008956C4" w:rsidRPr="002F69A2">
        <w:rPr>
          <w:color w:val="000000"/>
          <w:sz w:val="24"/>
          <w:szCs w:val="24"/>
        </w:rPr>
        <w:t>28.09</w:t>
      </w:r>
      <w:r w:rsidR="00BC7E26" w:rsidRPr="002F69A2">
        <w:rPr>
          <w:color w:val="000000"/>
          <w:sz w:val="24"/>
          <w:szCs w:val="24"/>
        </w:rPr>
        <w:t xml:space="preserve">.2021  № </w:t>
      </w:r>
      <w:r w:rsidR="008956C4" w:rsidRPr="002F69A2">
        <w:rPr>
          <w:color w:val="000000"/>
          <w:sz w:val="24"/>
          <w:szCs w:val="24"/>
        </w:rPr>
        <w:t>32-4131</w:t>
      </w:r>
      <w:r w:rsidR="00BC7E26" w:rsidRPr="002F69A2">
        <w:rPr>
          <w:color w:val="000000"/>
          <w:sz w:val="24"/>
          <w:szCs w:val="24"/>
        </w:rPr>
        <w:t xml:space="preserve"> </w:t>
      </w:r>
      <w:r w:rsidR="008F4A31" w:rsidRPr="002F69A2">
        <w:rPr>
          <w:color w:val="000000"/>
          <w:sz w:val="24"/>
          <w:szCs w:val="24"/>
        </w:rPr>
        <w:t>(далее – Положение).</w:t>
      </w:r>
    </w:p>
    <w:p w:rsidR="006812B9" w:rsidRPr="002F69A2" w:rsidRDefault="006812B9" w:rsidP="002F69A2">
      <w:pPr>
        <w:pStyle w:val="afc"/>
        <w:tabs>
          <w:tab w:val="left" w:pos="0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2. </w:t>
      </w:r>
      <w:r w:rsidR="00206433" w:rsidRPr="002F69A2">
        <w:rPr>
          <w:sz w:val="24"/>
          <w:szCs w:val="24"/>
        </w:rPr>
        <w:t>У</w:t>
      </w:r>
      <w:r w:rsidR="002D558C" w:rsidRPr="002F69A2">
        <w:rPr>
          <w:sz w:val="24"/>
          <w:szCs w:val="24"/>
        </w:rPr>
        <w:t xml:space="preserve">полномоченным органом по осуществлению </w:t>
      </w:r>
      <w:r w:rsidR="00DE2A59" w:rsidRPr="002F69A2">
        <w:rPr>
          <w:sz w:val="24"/>
          <w:szCs w:val="24"/>
        </w:rPr>
        <w:t xml:space="preserve">муниципального </w:t>
      </w:r>
      <w:r w:rsidR="002D558C" w:rsidRPr="002F69A2">
        <w:rPr>
          <w:sz w:val="24"/>
          <w:szCs w:val="24"/>
        </w:rPr>
        <w:t xml:space="preserve">контроля является </w:t>
      </w:r>
      <w:r w:rsidR="002D558C" w:rsidRPr="002F69A2">
        <w:rPr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 (далее – Управление)</w:t>
      </w:r>
      <w:r w:rsidR="002D558C" w:rsidRPr="002F69A2">
        <w:rPr>
          <w:sz w:val="24"/>
          <w:szCs w:val="24"/>
        </w:rPr>
        <w:t>.</w:t>
      </w:r>
    </w:p>
    <w:p w:rsidR="006812B9" w:rsidRPr="002F69A2" w:rsidRDefault="006812B9" w:rsidP="002F69A2">
      <w:pPr>
        <w:pStyle w:val="ConsPlusNormal"/>
        <w:tabs>
          <w:tab w:val="left" w:pos="-142"/>
          <w:tab w:val="left" w:pos="0"/>
          <w:tab w:val="left" w:pos="851"/>
          <w:tab w:val="left" w:pos="993"/>
        </w:tabs>
        <w:suppressAutoHyphens/>
        <w:autoSpaceDN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3. </w:t>
      </w:r>
      <w:r w:rsidR="007B3004" w:rsidRPr="002F69A2">
        <w:rPr>
          <w:rFonts w:ascii="Times New Roman" w:hAnsi="Times New Roman" w:cs="Times New Roman"/>
          <w:sz w:val="24"/>
          <w:szCs w:val="24"/>
        </w:rPr>
        <w:t xml:space="preserve">Должностными лицами Управления, уполномоченными осуществлять муниципальный контроль,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</w:t>
      </w:r>
      <w:r w:rsidR="008956C4" w:rsidRPr="002F69A2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="007B3004" w:rsidRPr="002F69A2">
        <w:rPr>
          <w:rFonts w:ascii="Times New Roman" w:hAnsi="Times New Roman" w:cs="Times New Roman"/>
          <w:sz w:val="24"/>
          <w:szCs w:val="24"/>
        </w:rPr>
        <w:t>контроля (далее – должностные лица).</w:t>
      </w:r>
    </w:p>
    <w:p w:rsidR="007B3004" w:rsidRPr="002F69A2" w:rsidRDefault="006812B9" w:rsidP="002F69A2">
      <w:pPr>
        <w:widowControl w:val="0"/>
        <w:tabs>
          <w:tab w:val="left" w:pos="-142"/>
          <w:tab w:val="left" w:pos="0"/>
        </w:tabs>
        <w:autoSpaceDE w:val="0"/>
        <w:autoSpaceDN w:val="0"/>
        <w:ind w:right="80" w:firstLine="709"/>
        <w:contextualSpacing/>
        <w:jc w:val="both"/>
        <w:rPr>
          <w:sz w:val="24"/>
          <w:szCs w:val="24"/>
        </w:rPr>
      </w:pPr>
      <w:r w:rsidRPr="002F69A2">
        <w:rPr>
          <w:sz w:val="24"/>
          <w:szCs w:val="24"/>
        </w:rPr>
        <w:t>4.</w:t>
      </w:r>
      <w:r w:rsidR="007B3004" w:rsidRPr="002F69A2">
        <w:rPr>
          <w:sz w:val="24"/>
          <w:szCs w:val="24"/>
        </w:rPr>
        <w:t>Муниципальный контроль осуществляется на основании Положения</w:t>
      </w:r>
      <w:r w:rsidR="00206433" w:rsidRPr="002F69A2">
        <w:rPr>
          <w:sz w:val="24"/>
          <w:szCs w:val="24"/>
        </w:rPr>
        <w:t>.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sz w:val="24"/>
          <w:szCs w:val="24"/>
        </w:rPr>
        <w:t xml:space="preserve">5. Предметом муниципального жилищного контроля является </w:t>
      </w:r>
      <w:r w:rsidRPr="002F69A2">
        <w:rPr>
          <w:bCs/>
          <w:sz w:val="24"/>
          <w:szCs w:val="24"/>
        </w:rPr>
        <w:t>соблюдение юридическими лицами, индивидуальными предпринимателями и гражданами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1) 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2) требований к формированию фондов капитального ремонта;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3) 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</w:t>
      </w:r>
      <w:r w:rsidRPr="002F69A2">
        <w:rPr>
          <w:bCs/>
          <w:sz w:val="24"/>
          <w:szCs w:val="24"/>
        </w:rPr>
        <w:lastRenderedPageBreak/>
        <w:t xml:space="preserve">услуги и (или) выполняющих работы по содержанию и ремонту общего имущества в многоквартирных домах;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4) 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5) 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6) правил содержания общего имущества в многоквартирном доме и правил изменения размера платы за содержание жилого помещения;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7) 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8) 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9) требований к порядку размещения ресурсоснабжающими организациями, лицами, осуществляющими деятельность по управлению многоквартирными домами информации в информационно-телекоммуникационной сети «Интернет»;</w:t>
      </w:r>
    </w:p>
    <w:p w:rsid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10) требований к обеспечению доступности для инвалидов помещений в многоквартирных домах;</w:t>
      </w:r>
    </w:p>
    <w:p w:rsid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11) </w:t>
      </w:r>
      <w:r w:rsidRPr="000201C8">
        <w:rPr>
          <w:bCs/>
          <w:sz w:val="24"/>
          <w:szCs w:val="24"/>
        </w:rPr>
        <w:t>требований к предоставлению жилых помещений в наемных домах социального использования</w:t>
      </w:r>
      <w:r w:rsidRPr="002F69A2">
        <w:rPr>
          <w:bCs/>
          <w:sz w:val="24"/>
          <w:szCs w:val="24"/>
        </w:rPr>
        <w:t>.</w:t>
      </w:r>
    </w:p>
    <w:p w:rsidR="007B3004" w:rsidRDefault="006812B9" w:rsidP="002F69A2">
      <w:pPr>
        <w:ind w:firstLine="709"/>
        <w:jc w:val="both"/>
        <w:rPr>
          <w:spacing w:val="-2"/>
          <w:sz w:val="24"/>
          <w:szCs w:val="24"/>
        </w:rPr>
      </w:pPr>
      <w:r w:rsidRPr="002F69A2">
        <w:rPr>
          <w:sz w:val="24"/>
          <w:szCs w:val="24"/>
        </w:rPr>
        <w:t>6.</w:t>
      </w:r>
      <w:r w:rsidR="007B3004" w:rsidRPr="002F69A2">
        <w:rPr>
          <w:sz w:val="24"/>
          <w:szCs w:val="24"/>
        </w:rPr>
        <w:t xml:space="preserve">Объектами муниципального контроля </w:t>
      </w:r>
      <w:r w:rsidR="007B3004" w:rsidRPr="002F69A2">
        <w:rPr>
          <w:spacing w:val="-2"/>
          <w:sz w:val="24"/>
          <w:szCs w:val="24"/>
        </w:rPr>
        <w:t>являются:</w:t>
      </w:r>
    </w:p>
    <w:p w:rsidR="002F69A2" w:rsidRPr="00C05F2B" w:rsidRDefault="002F69A2" w:rsidP="002F69A2">
      <w:pPr>
        <w:ind w:firstLine="709"/>
        <w:jc w:val="both"/>
        <w:rPr>
          <w:sz w:val="24"/>
          <w:szCs w:val="24"/>
        </w:rPr>
      </w:pPr>
      <w:r w:rsidRPr="00C05F2B">
        <w:rPr>
          <w:sz w:val="24"/>
          <w:szCs w:val="24"/>
        </w:rPr>
        <w:t xml:space="preserve">1) деятельность, действия (бездействие) контролируемых лиц,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>;</w:t>
      </w:r>
    </w:p>
    <w:p w:rsidR="002F69A2" w:rsidRPr="00C05F2B" w:rsidRDefault="002F69A2" w:rsidP="002F69A2">
      <w:pPr>
        <w:ind w:firstLine="709"/>
        <w:jc w:val="both"/>
        <w:rPr>
          <w:sz w:val="24"/>
          <w:szCs w:val="24"/>
        </w:rPr>
      </w:pPr>
      <w:r w:rsidRPr="00C05F2B">
        <w:rPr>
          <w:sz w:val="24"/>
          <w:szCs w:val="24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>;</w:t>
      </w:r>
    </w:p>
    <w:p w:rsidR="002F69A2" w:rsidRPr="002F69A2" w:rsidRDefault="002F69A2" w:rsidP="002F69A2">
      <w:pPr>
        <w:ind w:firstLine="709"/>
        <w:jc w:val="both"/>
        <w:rPr>
          <w:bCs/>
          <w:sz w:val="24"/>
          <w:szCs w:val="24"/>
        </w:rPr>
      </w:pPr>
      <w:r w:rsidRPr="00C05F2B">
        <w:rPr>
          <w:sz w:val="24"/>
          <w:szCs w:val="24"/>
        </w:rPr>
        <w:t xml:space="preserve"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 xml:space="preserve"> (далее - производственные объекты).</w:t>
      </w:r>
    </w:p>
    <w:p w:rsidR="00F45FB8" w:rsidRPr="002F69A2" w:rsidRDefault="002F69A2" w:rsidP="002F69A2">
      <w:pPr>
        <w:pStyle w:val="affe"/>
        <w:ind w:firstLine="709"/>
        <w:jc w:val="both"/>
      </w:pPr>
      <w:r>
        <w:t>7</w:t>
      </w:r>
      <w:r w:rsidR="00F7460A" w:rsidRPr="002F69A2">
        <w:t>.</w:t>
      </w:r>
      <w:r w:rsidR="00F45FB8" w:rsidRPr="002F69A2">
        <w:t xml:space="preserve"> 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2F69A2" w:rsidRDefault="00F45FB8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 </w:t>
      </w:r>
      <w:r w:rsidR="00474E4C" w:rsidRPr="002F69A2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F45FB8" w:rsidRPr="002F69A2" w:rsidRDefault="00277F9D" w:rsidP="002F69A2">
      <w:pPr>
        <w:pStyle w:val="affe"/>
        <w:ind w:firstLine="709"/>
        <w:jc w:val="both"/>
      </w:pPr>
      <w:r w:rsidRPr="002F69A2">
        <w:t xml:space="preserve">8. </w:t>
      </w:r>
      <w:r w:rsidR="00F45FB8" w:rsidRPr="002F69A2">
        <w:t>Система оценки и управления рисками при осуществлении муниципального контроля не применяется, поскольку иное не установлено федеральным законом о данном виде контроля, общими требованиями к организации и осуществлению данного вида муниципального контроля</w:t>
      </w:r>
    </w:p>
    <w:p w:rsidR="00BE29E0" w:rsidRPr="002F69A2" w:rsidRDefault="00277F9D" w:rsidP="002F69A2">
      <w:pPr>
        <w:pStyle w:val="af3"/>
        <w:spacing w:before="0" w:after="0"/>
        <w:ind w:firstLine="709"/>
        <w:jc w:val="both"/>
      </w:pPr>
      <w:r w:rsidRPr="002F69A2">
        <w:t>9.</w:t>
      </w:r>
      <w:r w:rsidR="00F45FB8" w:rsidRPr="002F69A2">
        <w:t xml:space="preserve"> </w:t>
      </w:r>
      <w:r w:rsidR="00BE29E0" w:rsidRPr="002F69A2">
        <w:t>В соответствии с Постановлением Правительства Р</w:t>
      </w:r>
      <w:r w:rsidR="00E8769B">
        <w:t>Ф</w:t>
      </w:r>
      <w:r w:rsidR="00BE29E0" w:rsidRPr="002F69A2">
        <w:t xml:space="preserve"> </w:t>
      </w:r>
      <w:r w:rsidR="00BE29E0" w:rsidRPr="00E8769B">
        <w:t>от 10.03.2022 № 336</w:t>
      </w:r>
      <w:r w:rsidR="00E8769B">
        <w:t xml:space="preserve"> «Об особенностях организации и осуществления государственного контроля (надзора), </w:t>
      </w:r>
      <w:r w:rsidR="00E8769B">
        <w:lastRenderedPageBreak/>
        <w:t>муниципального контроля»,</w:t>
      </w:r>
      <w:r w:rsidR="00E8769B" w:rsidRPr="00E8769B">
        <w:rPr>
          <w:rFonts w:ascii="Helvetica" w:hAnsi="Helvetica"/>
          <w:color w:val="0C0D0E"/>
          <w:shd w:val="clear" w:color="auto" w:fill="FFFFFF"/>
        </w:rPr>
        <w:t xml:space="preserve"> </w:t>
      </w:r>
      <w:r w:rsidR="00E8769B" w:rsidRPr="00E8769B">
        <w:rPr>
          <w:color w:val="0C0D0E"/>
          <w:shd w:val="clear" w:color="auto" w:fill="FFFFFF"/>
        </w:rPr>
        <w:t>Постановления Правительства РФ от 10 марта 2023 г. № 372</w:t>
      </w:r>
      <w:r w:rsidR="00E8769B">
        <w:rPr>
          <w:color w:val="0C0D0E"/>
          <w:shd w:val="clear" w:color="auto" w:fill="FFFFFF"/>
        </w:rPr>
        <w:t xml:space="preserve"> «О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Федерации»</w:t>
      </w:r>
      <w:r w:rsidR="00E8769B">
        <w:t xml:space="preserve"> </w:t>
      </w:r>
      <w:r w:rsidR="00BE29E0" w:rsidRPr="002F69A2">
        <w:t xml:space="preserve">план проверок муниципального </w:t>
      </w:r>
      <w:r w:rsidR="006B7A8B" w:rsidRPr="002F69A2">
        <w:t xml:space="preserve">контроля </w:t>
      </w:r>
      <w:r w:rsidR="00BE29E0" w:rsidRPr="002F69A2">
        <w:t>не утверждался.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>10.</w:t>
      </w:r>
      <w:r w:rsidR="00F45FB8" w:rsidRPr="002F69A2">
        <w:t xml:space="preserve"> 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 xml:space="preserve">11. </w:t>
      </w:r>
      <w:r w:rsidR="00F45FB8" w:rsidRPr="002F69A2">
        <w:t>Виды профилактических мероприятий, которые проводятся при осуществлении муниципального контроля</w:t>
      </w:r>
      <w:r w:rsidR="00A75F6B">
        <w:t>,</w:t>
      </w:r>
      <w:r w:rsidR="00F45FB8" w:rsidRPr="002F69A2">
        <w:t xml:space="preserve"> определяются положением о виде контроля. 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 xml:space="preserve">12. </w:t>
      </w:r>
      <w:r w:rsidR="00F45FB8" w:rsidRPr="002F69A2">
        <w:t>В соответствии с положением проводятся следующие виды профилактических мероприятий:</w:t>
      </w:r>
    </w:p>
    <w:p w:rsidR="00F45FB8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информирование,</w:t>
      </w:r>
    </w:p>
    <w:p w:rsidR="00A75F6B" w:rsidRPr="002F69A2" w:rsidRDefault="00A75F6B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>
        <w:t>обобщение правоприменительной практики,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объявление предостережения,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консультирование,</w:t>
      </w:r>
    </w:p>
    <w:p w:rsidR="00F45FB8" w:rsidRPr="002F69A2" w:rsidRDefault="00F45FB8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профилактический визит.</w:t>
      </w:r>
    </w:p>
    <w:p w:rsidR="00285D2D" w:rsidRDefault="00285D2D" w:rsidP="00285D2D">
      <w:pPr>
        <w:pStyle w:val="af3"/>
        <w:spacing w:before="0" w:after="0"/>
        <w:ind w:firstLine="709"/>
        <w:jc w:val="both"/>
        <w:rPr>
          <w:color w:val="010101"/>
        </w:rPr>
      </w:pPr>
      <w:r w:rsidRPr="005F65FE">
        <w:rPr>
          <w:color w:val="010101"/>
        </w:rPr>
        <w:t>Консультирование населения, информирование физических лиц и юридических лиц</w:t>
      </w:r>
      <w:r>
        <w:rPr>
          <w:color w:val="010101"/>
        </w:rPr>
        <w:t>,</w:t>
      </w:r>
      <w:r w:rsidRPr="005F65FE">
        <w:rPr>
          <w:color w:val="010101"/>
        </w:rPr>
        <w:t xml:space="preserve"> индивидуальных предпринимателей об изменениях в законодательстве по вопросам организации и осуществления муниципального </w:t>
      </w:r>
      <w:r>
        <w:rPr>
          <w:color w:val="010101"/>
        </w:rPr>
        <w:t xml:space="preserve">жилищного </w:t>
      </w:r>
      <w:r w:rsidRPr="005F65FE">
        <w:rPr>
          <w:color w:val="010101"/>
        </w:rPr>
        <w:t>контроля ведётся по необходимости. В 202</w:t>
      </w:r>
      <w:r>
        <w:rPr>
          <w:color w:val="010101"/>
        </w:rPr>
        <w:t>5</w:t>
      </w:r>
      <w:r w:rsidRPr="005F65FE">
        <w:rPr>
          <w:color w:val="010101"/>
        </w:rPr>
        <w:t xml:space="preserve"> году устных и письменных обращений по вопросам осуществления муниципального </w:t>
      </w:r>
      <w:r>
        <w:rPr>
          <w:color w:val="010101"/>
        </w:rPr>
        <w:t>жилищного</w:t>
      </w:r>
      <w:r w:rsidRPr="005F65FE">
        <w:rPr>
          <w:color w:val="010101"/>
        </w:rPr>
        <w:t xml:space="preserve"> контроля не поступало.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В рамках развития и осуществления профилактической деятельности на территории муниципального образования ЗАТО город Заозерск в 202</w:t>
      </w:r>
      <w:r w:rsidR="00285D2D">
        <w:rPr>
          <w:rFonts w:ascii="Times New Roman" w:hAnsi="Times New Roman" w:cs="Times New Roman"/>
          <w:sz w:val="24"/>
          <w:szCs w:val="24"/>
        </w:rPr>
        <w:t>5</w:t>
      </w:r>
      <w:r w:rsidRPr="002F69A2">
        <w:rPr>
          <w:rFonts w:ascii="Times New Roman" w:hAnsi="Times New Roman" w:cs="Times New Roman"/>
          <w:sz w:val="24"/>
          <w:szCs w:val="24"/>
        </w:rPr>
        <w:t xml:space="preserve"> году: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1) регулярно проводилось информирование физических </w:t>
      </w:r>
      <w:r w:rsidRPr="002F69A2">
        <w:rPr>
          <w:rFonts w:ascii="Times New Roman" w:hAnsi="Times New Roman" w:cs="Times New Roman"/>
          <w:color w:val="010101"/>
          <w:sz w:val="24"/>
          <w:szCs w:val="24"/>
        </w:rPr>
        <w:t>и юридических лиц, индивидуальных предпринимателей об изменениях в законодательстве</w:t>
      </w:r>
      <w:r w:rsidRPr="002F69A2">
        <w:rPr>
          <w:rFonts w:ascii="Times New Roman" w:hAnsi="Times New Roman" w:cs="Times New Roman"/>
          <w:sz w:val="24"/>
          <w:szCs w:val="24"/>
        </w:rPr>
        <w:t xml:space="preserve"> посредством новостного блока официального интернет-сайта об изменениях в сфере муниципального контроля;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2) консультирование (по телефону) подконтрольных субъектов по вопросам соблюдения требований Правил.</w:t>
      </w:r>
    </w:p>
    <w:p w:rsidR="002E2CFC" w:rsidRPr="002F69A2" w:rsidRDefault="002E2CFC" w:rsidP="002F69A2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2F69A2">
        <w:rPr>
          <w:color w:val="010101"/>
        </w:rPr>
        <w:t>В 202</w:t>
      </w:r>
      <w:r w:rsidR="00285D2D">
        <w:rPr>
          <w:color w:val="010101"/>
        </w:rPr>
        <w:t>5</w:t>
      </w:r>
      <w:r w:rsidR="00FC1168" w:rsidRPr="002F69A2">
        <w:rPr>
          <w:color w:val="010101"/>
        </w:rPr>
        <w:t xml:space="preserve"> </w:t>
      </w:r>
      <w:r w:rsidRPr="002F69A2">
        <w:rPr>
          <w:color w:val="010101"/>
        </w:rPr>
        <w:t>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483B02" w:rsidRPr="002F69A2" w:rsidRDefault="002E2CFC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>Мероприяти</w:t>
      </w:r>
      <w:r w:rsidR="00285D2D">
        <w:rPr>
          <w:sz w:val="24"/>
          <w:szCs w:val="24"/>
        </w:rPr>
        <w:t>й</w:t>
      </w:r>
      <w:r w:rsidRPr="002F69A2">
        <w:rPr>
          <w:sz w:val="24"/>
          <w:szCs w:val="24"/>
        </w:rPr>
        <w:t xml:space="preserve"> по контролю без взаимодействия с контролируемыми лицами </w:t>
      </w:r>
      <w:r w:rsidR="00285D2D">
        <w:rPr>
          <w:sz w:val="24"/>
          <w:szCs w:val="24"/>
        </w:rPr>
        <w:t>не проводилось</w:t>
      </w:r>
      <w:r w:rsidR="00F1660C" w:rsidRPr="002F69A2">
        <w:rPr>
          <w:sz w:val="24"/>
          <w:szCs w:val="24"/>
        </w:rPr>
        <w:t xml:space="preserve">. </w:t>
      </w:r>
    </w:p>
    <w:p w:rsidR="00F45FB8" w:rsidRPr="002F69A2" w:rsidRDefault="004A1CDF" w:rsidP="002F69A2">
      <w:pPr>
        <w:pStyle w:val="af3"/>
        <w:spacing w:before="0" w:after="0"/>
        <w:ind w:firstLine="709"/>
        <w:jc w:val="both"/>
      </w:pPr>
      <w:r w:rsidRPr="002F69A2">
        <w:t xml:space="preserve">13. </w:t>
      </w:r>
      <w:r w:rsidR="00F45FB8" w:rsidRPr="002F69A2">
        <w:t>Предложений об актуализации обязательных требований нет.</w:t>
      </w:r>
    </w:p>
    <w:p w:rsidR="00F45FB8" w:rsidRPr="002F69A2" w:rsidRDefault="00F45FB8" w:rsidP="002F69A2">
      <w:pPr>
        <w:pStyle w:val="affe"/>
        <w:ind w:firstLine="709"/>
        <w:jc w:val="both"/>
      </w:pPr>
      <w:r w:rsidRPr="002F69A2">
        <w:t>1</w:t>
      </w:r>
      <w:r w:rsidR="00DC5DBA" w:rsidRPr="002F69A2">
        <w:t>4</w:t>
      </w:r>
      <w:r w:rsidRPr="002F69A2">
        <w:t>. 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8179AD" w:rsidRPr="002F69A2" w:rsidRDefault="00DC5DBA" w:rsidP="002F69A2">
      <w:pPr>
        <w:pStyle w:val="af3"/>
        <w:spacing w:before="0" w:after="0"/>
        <w:ind w:firstLine="709"/>
        <w:jc w:val="both"/>
      </w:pPr>
      <w:r w:rsidRPr="002F69A2">
        <w:t xml:space="preserve">15. </w:t>
      </w:r>
      <w:r w:rsidR="008179AD" w:rsidRPr="002F69A2">
        <w:t>В целях профилактики нарушений</w:t>
      </w:r>
      <w:r w:rsidR="00285D2D">
        <w:t xml:space="preserve"> обязательных требований, а так</w:t>
      </w:r>
      <w:r w:rsidR="008179AD" w:rsidRPr="002F69A2">
        <w:t>же требований, соблюдение которых проверяется в ходе осуществления муниципального жилищного контроля, в 202</w:t>
      </w:r>
      <w:r w:rsidR="00285D2D">
        <w:t>5</w:t>
      </w:r>
      <w:r w:rsidR="008179AD" w:rsidRPr="002F69A2">
        <w:t xml:space="preserve"> году на официальном сайте </w:t>
      </w:r>
      <w:r w:rsidR="008179AD" w:rsidRPr="002F69A2">
        <w:rPr>
          <w:rFonts w:eastAsia="Calibri"/>
        </w:rPr>
        <w:t xml:space="preserve">органов местного самоуправления ЗАТО город Заозерск в сети «Интернет» во вкладке «Муниципальный </w:t>
      </w:r>
      <w:r w:rsidR="00F530C8">
        <w:rPr>
          <w:rFonts w:eastAsia="Calibri"/>
        </w:rPr>
        <w:t xml:space="preserve">жилищный </w:t>
      </w:r>
      <w:r w:rsidR="008179AD" w:rsidRPr="002F69A2">
        <w:rPr>
          <w:rFonts w:eastAsia="Calibri"/>
        </w:rPr>
        <w:t xml:space="preserve">контроль </w:t>
      </w:r>
      <w:r w:rsidR="00F530C8">
        <w:rPr>
          <w:rFonts w:eastAsia="Calibri"/>
        </w:rPr>
        <w:t xml:space="preserve">на территории </w:t>
      </w:r>
      <w:r w:rsidR="00630C33" w:rsidRPr="002F69A2">
        <w:rPr>
          <w:rFonts w:eastAsia="Calibri"/>
        </w:rPr>
        <w:t>З</w:t>
      </w:r>
      <w:r w:rsidR="008179AD" w:rsidRPr="002F69A2">
        <w:rPr>
          <w:rFonts w:eastAsia="Calibri"/>
        </w:rPr>
        <w:t xml:space="preserve">АТО город Заозерск» </w:t>
      </w:r>
      <w:r w:rsidR="00261057" w:rsidRPr="00261057">
        <w:rPr>
          <w:rFonts w:eastAsia="Calibri"/>
        </w:rPr>
        <w:t>https://site.zatozaozersk.ru/administraciya-zato-goroda-zaozerska/struktura-administracii-zato-goroda-zaozerska/upravleniya-administracii-zato-goroda-zaozerska/upravlenie-municipalnogo-imushestva-administracii-zato-goroda-zaozerska-murmanskoy-oblasti/informaciya/zhilishno---kommunalnoe-hozyaystvo/municipalnyy-zhilishnyy-kontrol-na-territorii-zato-zaozersk/programmy-profilaktiki/</w:t>
      </w:r>
      <w:r w:rsidR="008179AD" w:rsidRPr="002F69A2">
        <w:t xml:space="preserve"> размещена актуальная информация по муниципальному </w:t>
      </w:r>
      <w:r w:rsidR="00261057">
        <w:t xml:space="preserve">жилищному </w:t>
      </w:r>
      <w:r w:rsidR="008179AD" w:rsidRPr="002F69A2">
        <w:t>контролю</w:t>
      </w:r>
      <w:r w:rsidR="00486FF9" w:rsidRPr="002F69A2">
        <w:t>.</w:t>
      </w:r>
      <w:r w:rsidR="008179AD" w:rsidRPr="002F69A2">
        <w:t xml:space="preserve"> </w:t>
      </w:r>
    </w:p>
    <w:p w:rsidR="005E698E" w:rsidRPr="00F530C8" w:rsidRDefault="005E698E" w:rsidP="00F530C8">
      <w:pPr>
        <w:jc w:val="both"/>
        <w:rPr>
          <w:bCs/>
          <w:sz w:val="22"/>
          <w:szCs w:val="22"/>
        </w:rPr>
      </w:pPr>
    </w:p>
    <w:sectPr w:rsidR="005E698E" w:rsidRPr="00F530C8" w:rsidSect="00074E67">
      <w:headerReference w:type="default" r:id="rId7"/>
      <w:headerReference w:type="first" r:id="rId8"/>
      <w:pgSz w:w="11906" w:h="16838" w:code="9"/>
      <w:pgMar w:top="737" w:right="567" w:bottom="737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FBB" w:rsidRDefault="005A6FBB">
      <w:r>
        <w:separator/>
      </w:r>
    </w:p>
  </w:endnote>
  <w:endnote w:type="continuationSeparator" w:id="1">
    <w:p w:rsidR="005A6FBB" w:rsidRDefault="005A6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FBB" w:rsidRDefault="005A6FBB">
      <w:r>
        <w:separator/>
      </w:r>
    </w:p>
  </w:footnote>
  <w:footnote w:type="continuationSeparator" w:id="1">
    <w:p w:rsidR="005A6FBB" w:rsidRDefault="005A6F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317C54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261057">
      <w:rPr>
        <w:rStyle w:val="af"/>
        <w:noProof/>
      </w:rPr>
      <w:t>2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317C54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261057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0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1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2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17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4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8"/>
  </w:num>
  <w:num w:numId="5">
    <w:abstractNumId w:val="3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4"/>
  </w:num>
  <w:num w:numId="16">
    <w:abstractNumId w:val="8"/>
  </w:num>
  <w:num w:numId="17">
    <w:abstractNumId w:val="19"/>
  </w:num>
  <w:num w:numId="18">
    <w:abstractNumId w:val="26"/>
  </w:num>
  <w:num w:numId="19">
    <w:abstractNumId w:val="2"/>
  </w:num>
  <w:num w:numId="20">
    <w:abstractNumId w:val="20"/>
  </w:num>
  <w:num w:numId="21">
    <w:abstractNumId w:val="22"/>
  </w:num>
  <w:num w:numId="22">
    <w:abstractNumId w:val="6"/>
  </w:num>
  <w:num w:numId="23">
    <w:abstractNumId w:val="17"/>
  </w:num>
  <w:num w:numId="24">
    <w:abstractNumId w:val="27"/>
  </w:num>
  <w:num w:numId="25">
    <w:abstractNumId w:val="12"/>
  </w:num>
  <w:num w:numId="2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DE7701"/>
    <w:rsid w:val="00010F40"/>
    <w:rsid w:val="00016193"/>
    <w:rsid w:val="000201C8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74E67"/>
    <w:rsid w:val="000830C7"/>
    <w:rsid w:val="000967A2"/>
    <w:rsid w:val="00097994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E30DA"/>
    <w:rsid w:val="000F4621"/>
    <w:rsid w:val="0010525C"/>
    <w:rsid w:val="001164BA"/>
    <w:rsid w:val="0012330D"/>
    <w:rsid w:val="0012411C"/>
    <w:rsid w:val="00131027"/>
    <w:rsid w:val="00140BC0"/>
    <w:rsid w:val="001429F6"/>
    <w:rsid w:val="00143108"/>
    <w:rsid w:val="00160734"/>
    <w:rsid w:val="00166063"/>
    <w:rsid w:val="00180B38"/>
    <w:rsid w:val="00181017"/>
    <w:rsid w:val="001811AB"/>
    <w:rsid w:val="00184AF3"/>
    <w:rsid w:val="00192C8C"/>
    <w:rsid w:val="00195018"/>
    <w:rsid w:val="001A19BD"/>
    <w:rsid w:val="001A766B"/>
    <w:rsid w:val="001B20D4"/>
    <w:rsid w:val="001B2E61"/>
    <w:rsid w:val="001D0816"/>
    <w:rsid w:val="001D3287"/>
    <w:rsid w:val="001E36E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7E05"/>
    <w:rsid w:val="00247DD5"/>
    <w:rsid w:val="0025014E"/>
    <w:rsid w:val="00251C7C"/>
    <w:rsid w:val="002536A3"/>
    <w:rsid w:val="00255FCE"/>
    <w:rsid w:val="002570C6"/>
    <w:rsid w:val="00261057"/>
    <w:rsid w:val="00261A66"/>
    <w:rsid w:val="00277F9D"/>
    <w:rsid w:val="0028225D"/>
    <w:rsid w:val="0028361B"/>
    <w:rsid w:val="00285D2D"/>
    <w:rsid w:val="002A4701"/>
    <w:rsid w:val="002A64EF"/>
    <w:rsid w:val="002A7117"/>
    <w:rsid w:val="002B5990"/>
    <w:rsid w:val="002B71BE"/>
    <w:rsid w:val="002D0BAA"/>
    <w:rsid w:val="002D4469"/>
    <w:rsid w:val="002D558C"/>
    <w:rsid w:val="002D57E7"/>
    <w:rsid w:val="002E1819"/>
    <w:rsid w:val="002E2CFC"/>
    <w:rsid w:val="002E5102"/>
    <w:rsid w:val="002E621D"/>
    <w:rsid w:val="002F69A2"/>
    <w:rsid w:val="002F7D7C"/>
    <w:rsid w:val="00301166"/>
    <w:rsid w:val="0030177B"/>
    <w:rsid w:val="00303A60"/>
    <w:rsid w:val="00311DAC"/>
    <w:rsid w:val="003158C8"/>
    <w:rsid w:val="00317C54"/>
    <w:rsid w:val="00335951"/>
    <w:rsid w:val="00337247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C0428"/>
    <w:rsid w:val="003C286C"/>
    <w:rsid w:val="003D1337"/>
    <w:rsid w:val="003D17BB"/>
    <w:rsid w:val="003D19E8"/>
    <w:rsid w:val="003D52F7"/>
    <w:rsid w:val="003D6761"/>
    <w:rsid w:val="003E19BE"/>
    <w:rsid w:val="003E7420"/>
    <w:rsid w:val="003F09B6"/>
    <w:rsid w:val="003F5713"/>
    <w:rsid w:val="00401610"/>
    <w:rsid w:val="00407A35"/>
    <w:rsid w:val="004105D3"/>
    <w:rsid w:val="00410708"/>
    <w:rsid w:val="00414852"/>
    <w:rsid w:val="004175D2"/>
    <w:rsid w:val="0043010D"/>
    <w:rsid w:val="00432B88"/>
    <w:rsid w:val="00451C39"/>
    <w:rsid w:val="004535CD"/>
    <w:rsid w:val="00457EBD"/>
    <w:rsid w:val="00457FF2"/>
    <w:rsid w:val="00460487"/>
    <w:rsid w:val="0047083E"/>
    <w:rsid w:val="00474E4C"/>
    <w:rsid w:val="004808D5"/>
    <w:rsid w:val="004818F0"/>
    <w:rsid w:val="00481F13"/>
    <w:rsid w:val="00482707"/>
    <w:rsid w:val="00482A25"/>
    <w:rsid w:val="00483B02"/>
    <w:rsid w:val="00484BAC"/>
    <w:rsid w:val="00486FF9"/>
    <w:rsid w:val="00493D71"/>
    <w:rsid w:val="004940CE"/>
    <w:rsid w:val="00494319"/>
    <w:rsid w:val="00494AB8"/>
    <w:rsid w:val="00496B9D"/>
    <w:rsid w:val="004A1CDF"/>
    <w:rsid w:val="004D3E6A"/>
    <w:rsid w:val="004D67DC"/>
    <w:rsid w:val="004F0267"/>
    <w:rsid w:val="004F42DF"/>
    <w:rsid w:val="004F4308"/>
    <w:rsid w:val="004F6BB4"/>
    <w:rsid w:val="00501D26"/>
    <w:rsid w:val="005079E4"/>
    <w:rsid w:val="00515091"/>
    <w:rsid w:val="00520D62"/>
    <w:rsid w:val="00543F55"/>
    <w:rsid w:val="00547C07"/>
    <w:rsid w:val="0056298D"/>
    <w:rsid w:val="005775CE"/>
    <w:rsid w:val="0058084D"/>
    <w:rsid w:val="005816FC"/>
    <w:rsid w:val="005840C7"/>
    <w:rsid w:val="0059332C"/>
    <w:rsid w:val="005955BE"/>
    <w:rsid w:val="00596E9B"/>
    <w:rsid w:val="005A2673"/>
    <w:rsid w:val="005A6FBB"/>
    <w:rsid w:val="005B47F9"/>
    <w:rsid w:val="005B5CD6"/>
    <w:rsid w:val="005B785F"/>
    <w:rsid w:val="005D0191"/>
    <w:rsid w:val="005D0717"/>
    <w:rsid w:val="005D19C6"/>
    <w:rsid w:val="005D4064"/>
    <w:rsid w:val="005D53C2"/>
    <w:rsid w:val="005D755B"/>
    <w:rsid w:val="005E0B29"/>
    <w:rsid w:val="005E0F3E"/>
    <w:rsid w:val="005E698E"/>
    <w:rsid w:val="005F2F46"/>
    <w:rsid w:val="00611964"/>
    <w:rsid w:val="00617DE8"/>
    <w:rsid w:val="006247B8"/>
    <w:rsid w:val="00626E3E"/>
    <w:rsid w:val="00630C33"/>
    <w:rsid w:val="00631297"/>
    <w:rsid w:val="00636E36"/>
    <w:rsid w:val="00641AE4"/>
    <w:rsid w:val="00645030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12B9"/>
    <w:rsid w:val="00682F62"/>
    <w:rsid w:val="00693478"/>
    <w:rsid w:val="006934FD"/>
    <w:rsid w:val="00695D31"/>
    <w:rsid w:val="006A10ED"/>
    <w:rsid w:val="006A1735"/>
    <w:rsid w:val="006B7A8B"/>
    <w:rsid w:val="006E110D"/>
    <w:rsid w:val="006F10A5"/>
    <w:rsid w:val="006F2B94"/>
    <w:rsid w:val="006F3090"/>
    <w:rsid w:val="006F7BA8"/>
    <w:rsid w:val="00713990"/>
    <w:rsid w:val="00715A69"/>
    <w:rsid w:val="00715ECE"/>
    <w:rsid w:val="00721DDC"/>
    <w:rsid w:val="00724355"/>
    <w:rsid w:val="00725075"/>
    <w:rsid w:val="00737CD9"/>
    <w:rsid w:val="007409BF"/>
    <w:rsid w:val="007426CC"/>
    <w:rsid w:val="0075291D"/>
    <w:rsid w:val="00752F02"/>
    <w:rsid w:val="007536D8"/>
    <w:rsid w:val="0076336E"/>
    <w:rsid w:val="00765F17"/>
    <w:rsid w:val="0077228B"/>
    <w:rsid w:val="00781996"/>
    <w:rsid w:val="00796E4E"/>
    <w:rsid w:val="007A022B"/>
    <w:rsid w:val="007A5BF1"/>
    <w:rsid w:val="007B3004"/>
    <w:rsid w:val="007B4373"/>
    <w:rsid w:val="007C17E7"/>
    <w:rsid w:val="007D48B0"/>
    <w:rsid w:val="007D610C"/>
    <w:rsid w:val="007D7FCF"/>
    <w:rsid w:val="007E2640"/>
    <w:rsid w:val="007F0340"/>
    <w:rsid w:val="007F1BFB"/>
    <w:rsid w:val="007F660F"/>
    <w:rsid w:val="008033F1"/>
    <w:rsid w:val="008079D0"/>
    <w:rsid w:val="008114C3"/>
    <w:rsid w:val="008179AD"/>
    <w:rsid w:val="00825EFC"/>
    <w:rsid w:val="00830F69"/>
    <w:rsid w:val="00837074"/>
    <w:rsid w:val="00837B48"/>
    <w:rsid w:val="008417E2"/>
    <w:rsid w:val="00841D84"/>
    <w:rsid w:val="00843AE4"/>
    <w:rsid w:val="00845BE9"/>
    <w:rsid w:val="008626E6"/>
    <w:rsid w:val="008741B6"/>
    <w:rsid w:val="00874EE9"/>
    <w:rsid w:val="0089001D"/>
    <w:rsid w:val="008930B7"/>
    <w:rsid w:val="00893501"/>
    <w:rsid w:val="008936EC"/>
    <w:rsid w:val="008956C4"/>
    <w:rsid w:val="008B60E1"/>
    <w:rsid w:val="008D1DB3"/>
    <w:rsid w:val="008D3FCC"/>
    <w:rsid w:val="008D61F6"/>
    <w:rsid w:val="008D6BDA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5B9B"/>
    <w:rsid w:val="00951A5F"/>
    <w:rsid w:val="00952334"/>
    <w:rsid w:val="00954AF8"/>
    <w:rsid w:val="009615B9"/>
    <w:rsid w:val="00966FAB"/>
    <w:rsid w:val="00980316"/>
    <w:rsid w:val="00984981"/>
    <w:rsid w:val="009A051A"/>
    <w:rsid w:val="009C011A"/>
    <w:rsid w:val="009C3451"/>
    <w:rsid w:val="009C402A"/>
    <w:rsid w:val="009C5676"/>
    <w:rsid w:val="009C67DF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1315D"/>
    <w:rsid w:val="00A16F73"/>
    <w:rsid w:val="00A17488"/>
    <w:rsid w:val="00A23E87"/>
    <w:rsid w:val="00A26AAE"/>
    <w:rsid w:val="00A329D6"/>
    <w:rsid w:val="00A338E8"/>
    <w:rsid w:val="00A34913"/>
    <w:rsid w:val="00A40229"/>
    <w:rsid w:val="00A42D69"/>
    <w:rsid w:val="00A4395E"/>
    <w:rsid w:val="00A442D4"/>
    <w:rsid w:val="00A51560"/>
    <w:rsid w:val="00A52445"/>
    <w:rsid w:val="00A556A8"/>
    <w:rsid w:val="00A558D9"/>
    <w:rsid w:val="00A62928"/>
    <w:rsid w:val="00A701BA"/>
    <w:rsid w:val="00A71E54"/>
    <w:rsid w:val="00A72544"/>
    <w:rsid w:val="00A75F6B"/>
    <w:rsid w:val="00AA0846"/>
    <w:rsid w:val="00AB160D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B01DB0"/>
    <w:rsid w:val="00B07ED1"/>
    <w:rsid w:val="00B10EA4"/>
    <w:rsid w:val="00B153F7"/>
    <w:rsid w:val="00B16A2D"/>
    <w:rsid w:val="00B22267"/>
    <w:rsid w:val="00B32524"/>
    <w:rsid w:val="00B416BA"/>
    <w:rsid w:val="00B5548E"/>
    <w:rsid w:val="00B55C2A"/>
    <w:rsid w:val="00B55F9D"/>
    <w:rsid w:val="00B813DF"/>
    <w:rsid w:val="00B83DF7"/>
    <w:rsid w:val="00B85FE0"/>
    <w:rsid w:val="00B921B5"/>
    <w:rsid w:val="00BA1558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0DFF"/>
    <w:rsid w:val="00C21AC1"/>
    <w:rsid w:val="00C22A93"/>
    <w:rsid w:val="00C301B1"/>
    <w:rsid w:val="00C31A58"/>
    <w:rsid w:val="00C51AAF"/>
    <w:rsid w:val="00C64AE0"/>
    <w:rsid w:val="00C66B03"/>
    <w:rsid w:val="00C83BF1"/>
    <w:rsid w:val="00C86B4B"/>
    <w:rsid w:val="00C9752C"/>
    <w:rsid w:val="00CA18B9"/>
    <w:rsid w:val="00CB562F"/>
    <w:rsid w:val="00CB77AE"/>
    <w:rsid w:val="00CB7D97"/>
    <w:rsid w:val="00CC05FB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6E07"/>
    <w:rsid w:val="00D30952"/>
    <w:rsid w:val="00D32C65"/>
    <w:rsid w:val="00D34962"/>
    <w:rsid w:val="00D441D4"/>
    <w:rsid w:val="00D57803"/>
    <w:rsid w:val="00D62AD8"/>
    <w:rsid w:val="00D64D31"/>
    <w:rsid w:val="00D720A8"/>
    <w:rsid w:val="00D72D4E"/>
    <w:rsid w:val="00D834FD"/>
    <w:rsid w:val="00D85797"/>
    <w:rsid w:val="00D934C0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E07695"/>
    <w:rsid w:val="00E1797E"/>
    <w:rsid w:val="00E3222F"/>
    <w:rsid w:val="00E41079"/>
    <w:rsid w:val="00E41985"/>
    <w:rsid w:val="00E45705"/>
    <w:rsid w:val="00E66F7E"/>
    <w:rsid w:val="00E724C8"/>
    <w:rsid w:val="00E84FCD"/>
    <w:rsid w:val="00E8769B"/>
    <w:rsid w:val="00E918CF"/>
    <w:rsid w:val="00E928A3"/>
    <w:rsid w:val="00E9432E"/>
    <w:rsid w:val="00EA01BE"/>
    <w:rsid w:val="00EA27A6"/>
    <w:rsid w:val="00EA5CDD"/>
    <w:rsid w:val="00EA7A98"/>
    <w:rsid w:val="00EB61C2"/>
    <w:rsid w:val="00ED05F7"/>
    <w:rsid w:val="00EE014C"/>
    <w:rsid w:val="00EE782D"/>
    <w:rsid w:val="00EF0B3C"/>
    <w:rsid w:val="00EF301C"/>
    <w:rsid w:val="00EF7D4B"/>
    <w:rsid w:val="00F04700"/>
    <w:rsid w:val="00F0724B"/>
    <w:rsid w:val="00F07EFF"/>
    <w:rsid w:val="00F1660C"/>
    <w:rsid w:val="00F22F1F"/>
    <w:rsid w:val="00F2717A"/>
    <w:rsid w:val="00F31ED4"/>
    <w:rsid w:val="00F42E4D"/>
    <w:rsid w:val="00F45FB8"/>
    <w:rsid w:val="00F51A7E"/>
    <w:rsid w:val="00F521C2"/>
    <w:rsid w:val="00F530C8"/>
    <w:rsid w:val="00F54510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A2F68"/>
    <w:rsid w:val="00FA54DF"/>
    <w:rsid w:val="00FB2940"/>
    <w:rsid w:val="00FB36BE"/>
    <w:rsid w:val="00FB5113"/>
    <w:rsid w:val="00FB594D"/>
    <w:rsid w:val="00FB597F"/>
    <w:rsid w:val="00FC0FC5"/>
    <w:rsid w:val="00FC1168"/>
    <w:rsid w:val="00FC2514"/>
    <w:rsid w:val="00FC5D53"/>
    <w:rsid w:val="00FD3D4E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uiPriority w:val="1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282</TotalTime>
  <Pages>3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10130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adm-ashrafi</cp:lastModifiedBy>
  <cp:revision>8</cp:revision>
  <cp:lastPrinted>2026-01-19T07:01:00Z</cp:lastPrinted>
  <dcterms:created xsi:type="dcterms:W3CDTF">2024-12-20T06:35:00Z</dcterms:created>
  <dcterms:modified xsi:type="dcterms:W3CDTF">2026-01-19T07:01:00Z</dcterms:modified>
</cp:coreProperties>
</file>